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0664" w14:textId="42FC6977" w:rsidR="00294321" w:rsidRDefault="006D5EA7">
      <w:pPr>
        <w:rPr>
          <w:sz w:val="16"/>
        </w:rPr>
      </w:pPr>
      <w:proofErr w:type="gramStart"/>
      <w:r>
        <w:rPr>
          <w:sz w:val="16"/>
        </w:rPr>
        <w:t>Zajęcia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11-10-2026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1"/>
        <w:gridCol w:w="829"/>
        <w:gridCol w:w="701"/>
        <w:gridCol w:w="704"/>
        <w:gridCol w:w="2393"/>
        <w:gridCol w:w="1968"/>
        <w:gridCol w:w="768"/>
        <w:gridCol w:w="1396"/>
        <w:gridCol w:w="1662"/>
      </w:tblGrid>
      <w:tr w:rsidR="006D5EA7" w:rsidRPr="006D5EA7" w14:paraId="32DDA5C8" w14:textId="77777777" w:rsidTr="006D5EA7">
        <w:tc>
          <w:tcPr>
            <w:tcW w:w="301" w:type="pct"/>
          </w:tcPr>
          <w:p w14:paraId="2ED9E573" w14:textId="048A130C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Daty zajęć</w:t>
            </w:r>
          </w:p>
        </w:tc>
        <w:tc>
          <w:tcPr>
            <w:tcW w:w="367" w:type="pct"/>
          </w:tcPr>
          <w:p w14:paraId="784429C4" w14:textId="40096DBB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Dzień</w:t>
            </w:r>
          </w:p>
        </w:tc>
        <w:tc>
          <w:tcPr>
            <w:tcW w:w="319" w:type="pct"/>
          </w:tcPr>
          <w:p w14:paraId="6A033EDC" w14:textId="44C36584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Od - Do</w:t>
            </w:r>
          </w:p>
        </w:tc>
        <w:tc>
          <w:tcPr>
            <w:tcW w:w="320" w:type="pct"/>
          </w:tcPr>
          <w:p w14:paraId="198F651A" w14:textId="171A56D7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Ilość Godz.</w:t>
            </w:r>
          </w:p>
        </w:tc>
        <w:tc>
          <w:tcPr>
            <w:tcW w:w="1082" w:type="pct"/>
          </w:tcPr>
          <w:p w14:paraId="2D264E7E" w14:textId="6882406F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Przedmiot</w:t>
            </w:r>
          </w:p>
        </w:tc>
        <w:tc>
          <w:tcPr>
            <w:tcW w:w="887" w:type="pct"/>
          </w:tcPr>
          <w:p w14:paraId="319E0C85" w14:textId="67EEC35B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Kierunek</w:t>
            </w:r>
          </w:p>
        </w:tc>
        <w:tc>
          <w:tcPr>
            <w:tcW w:w="340" w:type="pct"/>
          </w:tcPr>
          <w:p w14:paraId="17530E81" w14:textId="4DC95C84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Grupa</w:t>
            </w:r>
          </w:p>
        </w:tc>
        <w:tc>
          <w:tcPr>
            <w:tcW w:w="632" w:type="pct"/>
          </w:tcPr>
          <w:p w14:paraId="68602993" w14:textId="40EF015B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Wykładowca</w:t>
            </w:r>
          </w:p>
        </w:tc>
        <w:tc>
          <w:tcPr>
            <w:tcW w:w="752" w:type="pct"/>
          </w:tcPr>
          <w:p w14:paraId="4C27EDE1" w14:textId="2C13CBE3" w:rsidR="006D5EA7" w:rsidRPr="006D5EA7" w:rsidRDefault="006D5EA7">
            <w:pPr>
              <w:rPr>
                <w:b/>
                <w:sz w:val="16"/>
              </w:rPr>
            </w:pPr>
            <w:r w:rsidRPr="006D5EA7">
              <w:rPr>
                <w:b/>
                <w:sz w:val="16"/>
              </w:rPr>
              <w:t>Sala</w:t>
            </w:r>
          </w:p>
        </w:tc>
      </w:tr>
      <w:tr w:rsidR="006D5EA7" w14:paraId="34922A12" w14:textId="77777777" w:rsidTr="006D5EA7">
        <w:tc>
          <w:tcPr>
            <w:tcW w:w="301" w:type="pct"/>
          </w:tcPr>
          <w:p w14:paraId="7C2DC9B6" w14:textId="0E81966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03A04614" w14:textId="1C7416E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36AD2397" w14:textId="2C9F972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</w:tcPr>
          <w:p w14:paraId="2B3B25C8" w14:textId="01776B7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17253FE7" w14:textId="5D62B76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Anatomia prawidłowa człowieka</w:t>
            </w:r>
          </w:p>
        </w:tc>
        <w:tc>
          <w:tcPr>
            <w:tcW w:w="887" w:type="pct"/>
          </w:tcPr>
          <w:p w14:paraId="0B113705" w14:textId="2F23D2D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2E7873D7" w14:textId="0C5BC21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5E00BB59" w14:textId="3732CE1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Katarzyna Bieniek</w:t>
            </w:r>
          </w:p>
        </w:tc>
        <w:tc>
          <w:tcPr>
            <w:tcW w:w="752" w:type="pct"/>
          </w:tcPr>
          <w:p w14:paraId="5D2020AB" w14:textId="3319365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CM_D_2/14</w:t>
            </w:r>
          </w:p>
        </w:tc>
      </w:tr>
      <w:tr w:rsidR="006D5EA7" w14:paraId="4B64330E" w14:textId="77777777" w:rsidTr="006D5EA7">
        <w:tc>
          <w:tcPr>
            <w:tcW w:w="301" w:type="pct"/>
          </w:tcPr>
          <w:p w14:paraId="6664C83B" w14:textId="6946E70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43627B84" w14:textId="601A94B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34294900" w14:textId="76C83D1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10:15 - 12:30</w:t>
            </w:r>
          </w:p>
        </w:tc>
        <w:tc>
          <w:tcPr>
            <w:tcW w:w="320" w:type="pct"/>
          </w:tcPr>
          <w:p w14:paraId="2EE25ADF" w14:textId="7ADDA5C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3CC4D6A2" w14:textId="242DA32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Anatomia prawidłowa człowieka</w:t>
            </w:r>
          </w:p>
        </w:tc>
        <w:tc>
          <w:tcPr>
            <w:tcW w:w="887" w:type="pct"/>
          </w:tcPr>
          <w:p w14:paraId="666AD27A" w14:textId="05D7E8C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2B19730E" w14:textId="4708FDB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0A5FA6AC" w14:textId="3EF9576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Katarzyna Bieniek</w:t>
            </w:r>
          </w:p>
        </w:tc>
        <w:tc>
          <w:tcPr>
            <w:tcW w:w="752" w:type="pct"/>
          </w:tcPr>
          <w:p w14:paraId="1289CC02" w14:textId="7E99E32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</w:tr>
      <w:tr w:rsidR="006D5EA7" w14:paraId="6E85431C" w14:textId="77777777" w:rsidTr="006D5EA7">
        <w:tc>
          <w:tcPr>
            <w:tcW w:w="301" w:type="pct"/>
          </w:tcPr>
          <w:p w14:paraId="5E07811E" w14:textId="70AD255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60F13E5A" w14:textId="3D7F4FE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21F1F676" w14:textId="5829392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</w:tcPr>
          <w:p w14:paraId="5A88D8B1" w14:textId="40820D5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4EEDF79C" w14:textId="5845C43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Teoria wychowania fizycznego</w:t>
            </w:r>
          </w:p>
        </w:tc>
        <w:tc>
          <w:tcPr>
            <w:tcW w:w="887" w:type="pct"/>
          </w:tcPr>
          <w:p w14:paraId="1A40F870" w14:textId="0784C85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49878F38" w14:textId="0C05CBE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708E2976" w14:textId="556D30A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Rafał Pawłowski</w:t>
            </w:r>
          </w:p>
        </w:tc>
        <w:tc>
          <w:tcPr>
            <w:tcW w:w="752" w:type="pct"/>
          </w:tcPr>
          <w:p w14:paraId="18D99712" w14:textId="58EFF2D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CM_MCS_1.19, ul. Uniwersytecka 21</w:t>
            </w:r>
          </w:p>
        </w:tc>
      </w:tr>
      <w:tr w:rsidR="006D5EA7" w14:paraId="1EBC291E" w14:textId="77777777" w:rsidTr="006D5EA7">
        <w:tc>
          <w:tcPr>
            <w:tcW w:w="301" w:type="pct"/>
          </w:tcPr>
          <w:p w14:paraId="096C8482" w14:textId="08443E8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2324221B" w14:textId="3D20B19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3C3D2619" w14:textId="2A4AC0A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20" w:type="pct"/>
          </w:tcPr>
          <w:p w14:paraId="10EB6114" w14:textId="10CEBB97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82" w:type="pct"/>
          </w:tcPr>
          <w:p w14:paraId="30F8077F" w14:textId="65FF444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887" w:type="pct"/>
          </w:tcPr>
          <w:p w14:paraId="364454B3" w14:textId="0CEC43D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6722E64" w14:textId="5EF48C3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156AAA97" w14:textId="66B306E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 xml:space="preserve">dr Jolanta </w:t>
            </w:r>
            <w:proofErr w:type="spellStart"/>
            <w:r>
              <w:rPr>
                <w:sz w:val="16"/>
              </w:rPr>
              <w:t>Drążyk</w:t>
            </w:r>
            <w:proofErr w:type="spellEnd"/>
          </w:p>
        </w:tc>
        <w:tc>
          <w:tcPr>
            <w:tcW w:w="752" w:type="pct"/>
          </w:tcPr>
          <w:p w14:paraId="381F2ADD" w14:textId="7D1C69E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BG_Aula_1.35</w:t>
            </w:r>
          </w:p>
        </w:tc>
      </w:tr>
      <w:tr w:rsidR="006D5EA7" w14:paraId="4A1435F9" w14:textId="77777777" w:rsidTr="006D5EA7">
        <w:tc>
          <w:tcPr>
            <w:tcW w:w="301" w:type="pct"/>
          </w:tcPr>
          <w:p w14:paraId="33822CA8" w14:textId="46171C7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23F7EAD2" w14:textId="7FAC6DA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78F84032" w14:textId="14F6964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17:45 - 19:15</w:t>
            </w:r>
          </w:p>
        </w:tc>
        <w:tc>
          <w:tcPr>
            <w:tcW w:w="320" w:type="pct"/>
          </w:tcPr>
          <w:p w14:paraId="66C3AA0F" w14:textId="52EEEA4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82" w:type="pct"/>
          </w:tcPr>
          <w:p w14:paraId="7B5FF0DD" w14:textId="329F1F4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Teoria wychowania fizycznego</w:t>
            </w:r>
          </w:p>
        </w:tc>
        <w:tc>
          <w:tcPr>
            <w:tcW w:w="887" w:type="pct"/>
          </w:tcPr>
          <w:p w14:paraId="2AA8524F" w14:textId="1D80C7E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166A7CA4" w14:textId="7082D21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0E3C4E30" w14:textId="65C1E9D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Rafał Pawłowski</w:t>
            </w:r>
          </w:p>
        </w:tc>
        <w:tc>
          <w:tcPr>
            <w:tcW w:w="752" w:type="pct"/>
          </w:tcPr>
          <w:p w14:paraId="3A903A2A" w14:textId="5B35775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CM_MCS_1.19, ul. Uniwersytecka 21</w:t>
            </w:r>
          </w:p>
        </w:tc>
      </w:tr>
      <w:tr w:rsidR="006D5EA7" w14:paraId="39106800" w14:textId="77777777" w:rsidTr="006D5EA7">
        <w:tc>
          <w:tcPr>
            <w:tcW w:w="301" w:type="pct"/>
          </w:tcPr>
          <w:p w14:paraId="04676DB3" w14:textId="2D30E77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0EE81025" w14:textId="482D121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77C0240B" w14:textId="041C670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20" w:type="pct"/>
          </w:tcPr>
          <w:p w14:paraId="2133BA93" w14:textId="50A973D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082" w:type="pct"/>
          </w:tcPr>
          <w:p w14:paraId="5889678D" w14:textId="0FCE32C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Diagnoza nauczycielska i praca z uczniem ze specjalnymi potrzebami edukacyjnymi</w:t>
            </w:r>
          </w:p>
        </w:tc>
        <w:tc>
          <w:tcPr>
            <w:tcW w:w="887" w:type="pct"/>
          </w:tcPr>
          <w:p w14:paraId="2A56775F" w14:textId="747F128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22E479C" w14:textId="49F67FC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547E0C2E" w14:textId="10912B7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mgr Katarzyna Wrońska</w:t>
            </w:r>
          </w:p>
        </w:tc>
        <w:tc>
          <w:tcPr>
            <w:tcW w:w="752" w:type="pct"/>
          </w:tcPr>
          <w:p w14:paraId="02A618C1" w14:textId="2C3C7DB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CM_B1.25</w:t>
            </w:r>
          </w:p>
        </w:tc>
      </w:tr>
      <w:tr w:rsidR="006D5EA7" w14:paraId="7DC4953F" w14:textId="77777777" w:rsidTr="006D5EA7">
        <w:tc>
          <w:tcPr>
            <w:tcW w:w="301" w:type="pct"/>
          </w:tcPr>
          <w:p w14:paraId="45729135" w14:textId="27AEE1D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57397A7D" w14:textId="7B1BD11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531CFE40" w14:textId="75308E0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320" w:type="pct"/>
          </w:tcPr>
          <w:p w14:paraId="1A52CC39" w14:textId="62C6AC4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82" w:type="pct"/>
          </w:tcPr>
          <w:p w14:paraId="75715A8E" w14:textId="7ACC80C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887" w:type="pct"/>
          </w:tcPr>
          <w:p w14:paraId="18ABEE1A" w14:textId="1276243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16DA204F" w14:textId="595859F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49162767" w14:textId="2D80994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752" w:type="pct"/>
          </w:tcPr>
          <w:p w14:paraId="71F276CD" w14:textId="3985CB6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6D5EA7" w14:paraId="3A6CCC36" w14:textId="77777777" w:rsidTr="006D5EA7">
        <w:tc>
          <w:tcPr>
            <w:tcW w:w="301" w:type="pct"/>
          </w:tcPr>
          <w:p w14:paraId="799E9EF9" w14:textId="5CD9239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5545B7DB" w14:textId="1137CE7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6EAB4112" w14:textId="24F7BCC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15:00 - 18:45</w:t>
            </w:r>
          </w:p>
        </w:tc>
        <w:tc>
          <w:tcPr>
            <w:tcW w:w="320" w:type="pct"/>
          </w:tcPr>
          <w:p w14:paraId="3AEC3AB0" w14:textId="4F124EE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082" w:type="pct"/>
          </w:tcPr>
          <w:p w14:paraId="13944230" w14:textId="0C69AC4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Psychologia ogólna</w:t>
            </w:r>
          </w:p>
        </w:tc>
        <w:tc>
          <w:tcPr>
            <w:tcW w:w="887" w:type="pct"/>
          </w:tcPr>
          <w:p w14:paraId="39BBF385" w14:textId="4D0276F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A7A051D" w14:textId="729A6F1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36231489" w14:textId="29A3C5C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mgr Aleksandra Karyś</w:t>
            </w:r>
          </w:p>
        </w:tc>
        <w:tc>
          <w:tcPr>
            <w:tcW w:w="752" w:type="pct"/>
          </w:tcPr>
          <w:p w14:paraId="7AD78DEE" w14:textId="0AE64A3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CM_D_1/11</w:t>
            </w:r>
          </w:p>
        </w:tc>
      </w:tr>
      <w:tr w:rsidR="006D5EA7" w14:paraId="15E12C80" w14:textId="77777777" w:rsidTr="006D5EA7">
        <w:tc>
          <w:tcPr>
            <w:tcW w:w="301" w:type="pct"/>
          </w:tcPr>
          <w:p w14:paraId="7AE30B0E" w14:textId="3FB9F64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367" w:type="pct"/>
          </w:tcPr>
          <w:p w14:paraId="732C1750" w14:textId="5C2AA50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19" w:type="pct"/>
          </w:tcPr>
          <w:p w14:paraId="7D874262" w14:textId="6B0A4BE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16:00 - 19:00</w:t>
            </w:r>
          </w:p>
        </w:tc>
        <w:tc>
          <w:tcPr>
            <w:tcW w:w="320" w:type="pct"/>
          </w:tcPr>
          <w:p w14:paraId="490AA036" w14:textId="050E732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82" w:type="pct"/>
          </w:tcPr>
          <w:p w14:paraId="37B12623" w14:textId="166536E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Antropologia</w:t>
            </w:r>
          </w:p>
        </w:tc>
        <w:tc>
          <w:tcPr>
            <w:tcW w:w="887" w:type="pct"/>
          </w:tcPr>
          <w:p w14:paraId="2210E37C" w14:textId="43F70BB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CF3CC8F" w14:textId="7788306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2FFB72DA" w14:textId="3EB50A7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Agnieszka Przychodni</w:t>
            </w:r>
          </w:p>
        </w:tc>
        <w:tc>
          <w:tcPr>
            <w:tcW w:w="752" w:type="pct"/>
          </w:tcPr>
          <w:p w14:paraId="5C71D40F" w14:textId="425EB88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CM_B2.04</w:t>
            </w:r>
          </w:p>
        </w:tc>
      </w:tr>
      <w:tr w:rsidR="006D5EA7" w14:paraId="5F81E096" w14:textId="77777777" w:rsidTr="006D5EA7">
        <w:tc>
          <w:tcPr>
            <w:tcW w:w="301" w:type="pct"/>
          </w:tcPr>
          <w:p w14:paraId="7A74F74C" w14:textId="46D9788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744025C7" w14:textId="1FF1549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5BF63735" w14:textId="0848041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20" w:type="pct"/>
          </w:tcPr>
          <w:p w14:paraId="0FB0C619" w14:textId="4DD2E11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82" w:type="pct"/>
          </w:tcPr>
          <w:p w14:paraId="0BAC5865" w14:textId="2E131D2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Psychologia ogólna</w:t>
            </w:r>
          </w:p>
        </w:tc>
        <w:tc>
          <w:tcPr>
            <w:tcW w:w="887" w:type="pct"/>
          </w:tcPr>
          <w:p w14:paraId="6DC7CDB7" w14:textId="2E52588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252BDA12" w14:textId="281B1A7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1E59B04B" w14:textId="32D2545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mgr Aleksandra Karyś</w:t>
            </w:r>
          </w:p>
        </w:tc>
        <w:tc>
          <w:tcPr>
            <w:tcW w:w="752" w:type="pct"/>
          </w:tcPr>
          <w:p w14:paraId="71CCF938" w14:textId="49FB6287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CM_D_0/5</w:t>
            </w:r>
          </w:p>
        </w:tc>
      </w:tr>
      <w:tr w:rsidR="006D5EA7" w14:paraId="1241A40E" w14:textId="77777777" w:rsidTr="006D5EA7">
        <w:tc>
          <w:tcPr>
            <w:tcW w:w="301" w:type="pct"/>
          </w:tcPr>
          <w:p w14:paraId="1491D574" w14:textId="4BFFC0B7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39B67964" w14:textId="2D9106F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285BB849" w14:textId="2FC6284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11:30 - 13:45</w:t>
            </w:r>
          </w:p>
        </w:tc>
        <w:tc>
          <w:tcPr>
            <w:tcW w:w="320" w:type="pct"/>
          </w:tcPr>
          <w:p w14:paraId="61B9A2E2" w14:textId="6004C64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29AA9431" w14:textId="32373D07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Psychologia ogólna</w:t>
            </w:r>
          </w:p>
        </w:tc>
        <w:tc>
          <w:tcPr>
            <w:tcW w:w="887" w:type="pct"/>
          </w:tcPr>
          <w:p w14:paraId="1003D859" w14:textId="0C2D07F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E8F78D0" w14:textId="3697611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611AC363" w14:textId="687407A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hab. prof. UJK Paweł Kurtek</w:t>
            </w:r>
          </w:p>
        </w:tc>
        <w:tc>
          <w:tcPr>
            <w:tcW w:w="752" w:type="pct"/>
          </w:tcPr>
          <w:p w14:paraId="5AC6A8AC" w14:textId="4656147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WP_C_B</w:t>
            </w:r>
          </w:p>
        </w:tc>
      </w:tr>
      <w:tr w:rsidR="006D5EA7" w14:paraId="3ED223E6" w14:textId="77777777" w:rsidTr="006D5EA7">
        <w:tc>
          <w:tcPr>
            <w:tcW w:w="301" w:type="pct"/>
          </w:tcPr>
          <w:p w14:paraId="7B3F7131" w14:textId="6F5B022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4BE66946" w14:textId="116F4AFF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19" w:type="pct"/>
          </w:tcPr>
          <w:p w14:paraId="616181A9" w14:textId="759CD99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320" w:type="pct"/>
          </w:tcPr>
          <w:p w14:paraId="74B82B6D" w14:textId="1D54AEE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82" w:type="pct"/>
          </w:tcPr>
          <w:p w14:paraId="5866D82D" w14:textId="54C7AD1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Diagnoza nauczycielska i praca z uczniem ze specjalnymi potrzebami edukacyjnymi</w:t>
            </w:r>
          </w:p>
        </w:tc>
        <w:tc>
          <w:tcPr>
            <w:tcW w:w="887" w:type="pct"/>
          </w:tcPr>
          <w:p w14:paraId="7C801F9E" w14:textId="0B490469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A49F878" w14:textId="0B3ADF9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62CDE809" w14:textId="6C9FE36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Anna Ozga</w:t>
            </w:r>
          </w:p>
        </w:tc>
        <w:tc>
          <w:tcPr>
            <w:tcW w:w="752" w:type="pct"/>
          </w:tcPr>
          <w:p w14:paraId="104B9650" w14:textId="4CE4519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CM_B3.33</w:t>
            </w:r>
          </w:p>
        </w:tc>
      </w:tr>
      <w:tr w:rsidR="006D5EA7" w14:paraId="0906D45A" w14:textId="77777777" w:rsidTr="006D5EA7">
        <w:tc>
          <w:tcPr>
            <w:tcW w:w="301" w:type="pct"/>
          </w:tcPr>
          <w:p w14:paraId="1EB8082C" w14:textId="6E1BFAD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151E3CC1" w14:textId="42728E7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440D7781" w14:textId="3FCFC04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20" w:type="pct"/>
          </w:tcPr>
          <w:p w14:paraId="53AE5CF7" w14:textId="2010FA6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82" w:type="pct"/>
          </w:tcPr>
          <w:p w14:paraId="6331460C" w14:textId="46621BC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Dydaktyka ogólna</w:t>
            </w:r>
          </w:p>
        </w:tc>
        <w:tc>
          <w:tcPr>
            <w:tcW w:w="887" w:type="pct"/>
          </w:tcPr>
          <w:p w14:paraId="74591DC9" w14:textId="3CCF7DA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19D8A9A6" w14:textId="7F142E87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27F10213" w14:textId="444A007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Aldona Kopik</w:t>
            </w:r>
          </w:p>
        </w:tc>
        <w:tc>
          <w:tcPr>
            <w:tcW w:w="752" w:type="pct"/>
          </w:tcPr>
          <w:p w14:paraId="63E9524A" w14:textId="6600557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WM_A_451</w:t>
            </w:r>
          </w:p>
        </w:tc>
      </w:tr>
      <w:tr w:rsidR="006D5EA7" w14:paraId="6F1743AF" w14:textId="77777777" w:rsidTr="006D5EA7">
        <w:tc>
          <w:tcPr>
            <w:tcW w:w="301" w:type="pct"/>
          </w:tcPr>
          <w:p w14:paraId="660D30A6" w14:textId="35DB31E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231033BD" w14:textId="351596C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3F9D8E8F" w14:textId="1846047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09:30 - 11:45</w:t>
            </w:r>
          </w:p>
        </w:tc>
        <w:tc>
          <w:tcPr>
            <w:tcW w:w="320" w:type="pct"/>
          </w:tcPr>
          <w:p w14:paraId="1A72E6EF" w14:textId="51254D13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45121047" w14:textId="1F0AAC9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Dydaktyka ogólna</w:t>
            </w:r>
          </w:p>
        </w:tc>
        <w:tc>
          <w:tcPr>
            <w:tcW w:w="887" w:type="pct"/>
          </w:tcPr>
          <w:p w14:paraId="61074922" w14:textId="778B084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6F8D9948" w14:textId="2BC937D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263E49A2" w14:textId="6170788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Aldona Kopik</w:t>
            </w:r>
          </w:p>
        </w:tc>
        <w:tc>
          <w:tcPr>
            <w:tcW w:w="752" w:type="pct"/>
          </w:tcPr>
          <w:p w14:paraId="3E9B83AC" w14:textId="32CD37E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WM_A_451</w:t>
            </w:r>
          </w:p>
        </w:tc>
      </w:tr>
      <w:tr w:rsidR="006D5EA7" w14:paraId="016A08B2" w14:textId="77777777" w:rsidTr="006D5EA7">
        <w:tc>
          <w:tcPr>
            <w:tcW w:w="301" w:type="pct"/>
          </w:tcPr>
          <w:p w14:paraId="6A8C877C" w14:textId="05E55BE1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2C368414" w14:textId="4B026F80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4275B98C" w14:textId="377C542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12:30 - 14:00</w:t>
            </w:r>
          </w:p>
        </w:tc>
        <w:tc>
          <w:tcPr>
            <w:tcW w:w="320" w:type="pct"/>
          </w:tcPr>
          <w:p w14:paraId="395C183C" w14:textId="37B4F6B2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82" w:type="pct"/>
          </w:tcPr>
          <w:p w14:paraId="1D1A909D" w14:textId="3468C9A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Teoria wychowania fizycznego</w:t>
            </w:r>
          </w:p>
        </w:tc>
        <w:tc>
          <w:tcPr>
            <w:tcW w:w="887" w:type="pct"/>
          </w:tcPr>
          <w:p w14:paraId="1F2A9035" w14:textId="330DE8D6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3EEB0B6F" w14:textId="37AA1E4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32" w:type="pct"/>
          </w:tcPr>
          <w:p w14:paraId="5A22746B" w14:textId="14595188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Rafał Pawłowski</w:t>
            </w:r>
          </w:p>
        </w:tc>
        <w:tc>
          <w:tcPr>
            <w:tcW w:w="752" w:type="pct"/>
          </w:tcPr>
          <w:p w14:paraId="76D91791" w14:textId="419994E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CM_MCS_1.19, ul. Uniwersytecka 21</w:t>
            </w:r>
          </w:p>
        </w:tc>
      </w:tr>
      <w:tr w:rsidR="006D5EA7" w14:paraId="4DDBCE67" w14:textId="77777777" w:rsidTr="006D5EA7">
        <w:tc>
          <w:tcPr>
            <w:tcW w:w="301" w:type="pct"/>
          </w:tcPr>
          <w:p w14:paraId="5BDC413F" w14:textId="3BF2ABED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2BBFEAA7" w14:textId="67BA718C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19" w:type="pct"/>
          </w:tcPr>
          <w:p w14:paraId="7C99C2A9" w14:textId="76A2E884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14:15 - 16:30</w:t>
            </w:r>
          </w:p>
        </w:tc>
        <w:tc>
          <w:tcPr>
            <w:tcW w:w="320" w:type="pct"/>
          </w:tcPr>
          <w:p w14:paraId="31CDBDDD" w14:textId="62BEF5E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82" w:type="pct"/>
          </w:tcPr>
          <w:p w14:paraId="3CF9937D" w14:textId="52ED8D8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Teoria wychowania fizycznego</w:t>
            </w:r>
          </w:p>
        </w:tc>
        <w:tc>
          <w:tcPr>
            <w:tcW w:w="887" w:type="pct"/>
          </w:tcPr>
          <w:p w14:paraId="4D9BF1D5" w14:textId="7E5BDE6A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1 WF/</w:t>
            </w:r>
            <w:proofErr w:type="spellStart"/>
            <w:proofErr w:type="gramStart"/>
            <w:r>
              <w:rPr>
                <w:sz w:val="16"/>
              </w:rPr>
              <w:t>Is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29966E5" w14:textId="25708F4E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32" w:type="pct"/>
          </w:tcPr>
          <w:p w14:paraId="020D5C53" w14:textId="6A36747B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dr Rafał Pawłowski</w:t>
            </w:r>
          </w:p>
        </w:tc>
        <w:tc>
          <w:tcPr>
            <w:tcW w:w="752" w:type="pct"/>
          </w:tcPr>
          <w:p w14:paraId="559B9CD1" w14:textId="461F8805" w:rsidR="006D5EA7" w:rsidRDefault="006D5EA7">
            <w:pPr>
              <w:rPr>
                <w:sz w:val="16"/>
              </w:rPr>
            </w:pPr>
            <w:r>
              <w:rPr>
                <w:sz w:val="16"/>
              </w:rPr>
              <w:t>CM_MCS_1.19, ul. Uniwersytecka 21</w:t>
            </w:r>
          </w:p>
        </w:tc>
      </w:tr>
    </w:tbl>
    <w:p w14:paraId="4AD7343D" w14:textId="77777777" w:rsidR="006D5EA7" w:rsidRPr="006D5EA7" w:rsidRDefault="006D5EA7">
      <w:pPr>
        <w:rPr>
          <w:sz w:val="16"/>
        </w:rPr>
      </w:pPr>
    </w:p>
    <w:sectPr w:rsidR="006D5EA7" w:rsidRPr="006D5EA7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886" w14:textId="77777777" w:rsidR="006A15E9" w:rsidRDefault="006A15E9" w:rsidP="00294321">
      <w:r>
        <w:separator/>
      </w:r>
    </w:p>
  </w:endnote>
  <w:endnote w:type="continuationSeparator" w:id="0">
    <w:p w14:paraId="7D528DBA" w14:textId="77777777" w:rsidR="006A15E9" w:rsidRDefault="006A15E9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E213" w14:textId="77777777" w:rsidR="006A15E9" w:rsidRDefault="006A15E9" w:rsidP="00294321">
      <w:r>
        <w:separator/>
      </w:r>
    </w:p>
  </w:footnote>
  <w:footnote w:type="continuationSeparator" w:id="0">
    <w:p w14:paraId="42568AF9" w14:textId="77777777" w:rsidR="006A15E9" w:rsidRDefault="006A15E9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AA99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4NTQzOTUsImV4cCI6MTc5MDk0MDc5NSwiaXNzIjoiaHR0cHM6Ly96c2lpZHAudWprLmVkdS5wbCIsImF1ZCI6ImRlYW5zX29mZmljZV9zZXJ2ZXIiLCJjbGllbnRfaWQiOiJkZWFuc19vZmZpY2VfbG9uZ190YXNrcyIsInN1YiI6ImRkZjdhNjRmLTkxMDItNGE0YS05MjEyLWJmMzMzNWFkYmE0NCIsImF1dGhfdGltZSI6MTc5MDg1NDM5NSwiaWRwIjoibG9jYWwiLCJzY29wZSI6WyJvcGVuaWQiLCJkZWFuc19vZmZpY2Vfc2VydmVyIl0sImFtciI6WyJkZWxlZ2F0aW9uIl19.mr_m5Gd7FEHRGbjC8Q4Dkq0nnoABXEUjDMroY6tes8yEhKYj1-jOvzF4tZyoawRBWqI8Tq1QuM-eYC7pqU836iRC9HuWkbRxcfmyepYFxpuaOuY5_LvaTnr_y61UuimEPKEsuUiSdQW-TGI_gL3JUaeUpzBizGmP1Zz_Lix-6TSD_8kYa3WrWRWQq9f0qD4LhuQvP7XBl2zYBp8yz-A2GKcEJQ_Yh0FgIF6rQ80MA3I3Yb0736Z7zHXkNZyi3VUmJxV8eXMHgchaJTt0UiF7N362gZH9Pfwym-KYHrTGzBO4HwFDFk-0I7IV4A0t7WcZ3akVugt6uwk8qRtYLigNiyRExJcF3Sn4N6EXh2gny3jcpvwopsqegz94ucYE1gQ4xLZwpUWuOPfASxGvaYXeaZgQPg5lR5io8gIczwiwVHC7vatYAIj_02VOZcdeKlaZ1bzDj2tiT8gIRYcRq4CMoBkSxeCY6jmeFNQru2DBIsZBHrSJ_uw8aS1yquJey0Kn"/>
    <w:docVar w:name="AppProcID" w:val="2888"/>
    <w:docVar w:name="Autor" w:val="malgorzata.kaczor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6D5EA7"/>
    <w:rsid w:val="000F6126"/>
    <w:rsid w:val="002013FB"/>
    <w:rsid w:val="00294321"/>
    <w:rsid w:val="002B2C18"/>
    <w:rsid w:val="005B0F59"/>
    <w:rsid w:val="005E462D"/>
    <w:rsid w:val="006A15E9"/>
    <w:rsid w:val="006D5EA7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6DD5E"/>
  <w15:docId w15:val="{1AC4BDAB-3BB6-46B7-97C3-53F26A75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D5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kac\AppData\Roaming\PCG%20Academia%20sp.%20z%20o.o.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Małgorzata Kaczor</dc:creator>
  <cp:keywords/>
  <dc:description>Wydruk systemowy</dc:description>
  <cp:lastModifiedBy>Małgorzata Kaczor</cp:lastModifiedBy>
  <cp:revision>1</cp:revision>
  <cp:lastPrinted>2026-10-01T11:33:00Z</cp:lastPrinted>
  <dcterms:created xsi:type="dcterms:W3CDTF">2026-10-01T11:33:00Z</dcterms:created>
  <dcterms:modified xsi:type="dcterms:W3CDTF">2026-10-01T11:34:00Z</dcterms:modified>
</cp:coreProperties>
</file>