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156E4" w14:textId="0045B0B8" w:rsidR="00294321" w:rsidRDefault="00DC2380">
      <w:pPr>
        <w:rPr>
          <w:sz w:val="16"/>
        </w:rPr>
      </w:pPr>
      <w:proofErr w:type="gramStart"/>
      <w:r>
        <w:rPr>
          <w:sz w:val="16"/>
        </w:rPr>
        <w:t>Zajęcia  w</w:t>
      </w:r>
      <w:proofErr w:type="gramEnd"/>
      <w:r>
        <w:rPr>
          <w:sz w:val="16"/>
        </w:rPr>
        <w:t xml:space="preserve">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11-10-2026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31"/>
        <w:gridCol w:w="829"/>
        <w:gridCol w:w="662"/>
        <w:gridCol w:w="673"/>
        <w:gridCol w:w="1664"/>
        <w:gridCol w:w="2136"/>
        <w:gridCol w:w="768"/>
        <w:gridCol w:w="1374"/>
        <w:gridCol w:w="2345"/>
      </w:tblGrid>
      <w:tr w:rsidR="00DC2380" w:rsidRPr="00DC2380" w14:paraId="0D7B7D2A" w14:textId="77777777" w:rsidTr="00DC2380">
        <w:tc>
          <w:tcPr>
            <w:tcW w:w="288" w:type="pct"/>
          </w:tcPr>
          <w:p w14:paraId="7E565E4F" w14:textId="714413A4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Daty zajęć</w:t>
            </w:r>
          </w:p>
        </w:tc>
        <w:tc>
          <w:tcPr>
            <w:tcW w:w="367" w:type="pct"/>
          </w:tcPr>
          <w:p w14:paraId="526CFAE1" w14:textId="5BB27DED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Dzień</w:t>
            </w:r>
          </w:p>
        </w:tc>
        <w:tc>
          <w:tcPr>
            <w:tcW w:w="302" w:type="pct"/>
          </w:tcPr>
          <w:p w14:paraId="39E15F15" w14:textId="6995D6F8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Od - Do</w:t>
            </w:r>
          </w:p>
        </w:tc>
        <w:tc>
          <w:tcPr>
            <w:tcW w:w="307" w:type="pct"/>
          </w:tcPr>
          <w:p w14:paraId="16097E33" w14:textId="3464DB2F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Ilość Godz.</w:t>
            </w:r>
          </w:p>
        </w:tc>
        <w:tc>
          <w:tcPr>
            <w:tcW w:w="754" w:type="pct"/>
          </w:tcPr>
          <w:p w14:paraId="053B2EA4" w14:textId="1C3973EA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Przedmiot</w:t>
            </w:r>
          </w:p>
        </w:tc>
        <w:tc>
          <w:tcPr>
            <w:tcW w:w="957" w:type="pct"/>
          </w:tcPr>
          <w:p w14:paraId="4A790153" w14:textId="6320A9AE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Kierunek</w:t>
            </w:r>
          </w:p>
        </w:tc>
        <w:tc>
          <w:tcPr>
            <w:tcW w:w="340" w:type="pct"/>
          </w:tcPr>
          <w:p w14:paraId="1F34AC63" w14:textId="771A5199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Grupa</w:t>
            </w:r>
          </w:p>
        </w:tc>
        <w:tc>
          <w:tcPr>
            <w:tcW w:w="623" w:type="pct"/>
          </w:tcPr>
          <w:p w14:paraId="42C626A2" w14:textId="47B94F2C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Wykładowca</w:t>
            </w:r>
          </w:p>
        </w:tc>
        <w:tc>
          <w:tcPr>
            <w:tcW w:w="1061" w:type="pct"/>
          </w:tcPr>
          <w:p w14:paraId="46C4F86E" w14:textId="2B1F16BD" w:rsidR="00DC2380" w:rsidRPr="00DC2380" w:rsidRDefault="00DC2380">
            <w:pPr>
              <w:rPr>
                <w:b/>
                <w:sz w:val="16"/>
              </w:rPr>
            </w:pPr>
            <w:r w:rsidRPr="00DC2380">
              <w:rPr>
                <w:b/>
                <w:sz w:val="16"/>
              </w:rPr>
              <w:t>Sala</w:t>
            </w:r>
          </w:p>
        </w:tc>
      </w:tr>
      <w:tr w:rsidR="00DC2380" w14:paraId="34F4088C" w14:textId="77777777" w:rsidTr="00DC2380">
        <w:tc>
          <w:tcPr>
            <w:tcW w:w="288" w:type="pct"/>
          </w:tcPr>
          <w:p w14:paraId="557D68A2" w14:textId="62B81CA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02/10</w:t>
            </w:r>
          </w:p>
        </w:tc>
        <w:tc>
          <w:tcPr>
            <w:tcW w:w="367" w:type="pct"/>
          </w:tcPr>
          <w:p w14:paraId="4723E76B" w14:textId="4C2F7A1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02" w:type="pct"/>
          </w:tcPr>
          <w:p w14:paraId="4771C22C" w14:textId="546BE59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16:00 - 19:00</w:t>
            </w:r>
          </w:p>
        </w:tc>
        <w:tc>
          <w:tcPr>
            <w:tcW w:w="307" w:type="pct"/>
          </w:tcPr>
          <w:p w14:paraId="7232E4B4" w14:textId="4A541A9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754" w:type="pct"/>
          </w:tcPr>
          <w:p w14:paraId="257CBB9D" w14:textId="178CDDF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Chemia ogólna z elementami chemii organicznej</w:t>
            </w:r>
          </w:p>
        </w:tc>
        <w:tc>
          <w:tcPr>
            <w:tcW w:w="957" w:type="pct"/>
          </w:tcPr>
          <w:p w14:paraId="3D363101" w14:textId="122AF3D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6302CB54" w14:textId="14D8522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7D3F38CB" w14:textId="49D5332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Magdalena Marcinkowska</w:t>
            </w:r>
          </w:p>
        </w:tc>
        <w:tc>
          <w:tcPr>
            <w:tcW w:w="1061" w:type="pct"/>
          </w:tcPr>
          <w:p w14:paraId="7D72B76F" w14:textId="13176E5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WM_G_C10</w:t>
            </w:r>
          </w:p>
        </w:tc>
      </w:tr>
      <w:tr w:rsidR="00DC2380" w14:paraId="2045D656" w14:textId="77777777" w:rsidTr="00DC2380">
        <w:tc>
          <w:tcPr>
            <w:tcW w:w="288" w:type="pct"/>
          </w:tcPr>
          <w:p w14:paraId="10F8BA01" w14:textId="04F0513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3104755B" w14:textId="1268E73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1316F85B" w14:textId="5D7A742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08:30 - 11:30</w:t>
            </w:r>
          </w:p>
        </w:tc>
        <w:tc>
          <w:tcPr>
            <w:tcW w:w="307" w:type="pct"/>
          </w:tcPr>
          <w:p w14:paraId="73427BCB" w14:textId="3DC6FA3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754" w:type="pct"/>
          </w:tcPr>
          <w:p w14:paraId="5894188D" w14:textId="15793DF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Ochrona własności przemysłowej i prawa autorskiego</w:t>
            </w:r>
          </w:p>
        </w:tc>
        <w:tc>
          <w:tcPr>
            <w:tcW w:w="957" w:type="pct"/>
          </w:tcPr>
          <w:p w14:paraId="447EB22A" w14:textId="6749D7A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4B85C009" w14:textId="16E24B9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6524FDBF" w14:textId="027A2B8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mgr Bartosz Rębak</w:t>
            </w:r>
          </w:p>
        </w:tc>
        <w:tc>
          <w:tcPr>
            <w:tcW w:w="1061" w:type="pct"/>
          </w:tcPr>
          <w:p w14:paraId="5727787A" w14:textId="23E5C8A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CM_D_0/12b</w:t>
            </w:r>
          </w:p>
        </w:tc>
      </w:tr>
      <w:tr w:rsidR="00DC2380" w14:paraId="40F5F9B3" w14:textId="77777777" w:rsidTr="00DC2380">
        <w:tc>
          <w:tcPr>
            <w:tcW w:w="288" w:type="pct"/>
          </w:tcPr>
          <w:p w14:paraId="323C57F1" w14:textId="4150190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500682F4" w14:textId="38DDB26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24DAB2A5" w14:textId="2C13145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11:30 - 12:15</w:t>
            </w:r>
          </w:p>
        </w:tc>
        <w:tc>
          <w:tcPr>
            <w:tcW w:w="307" w:type="pct"/>
          </w:tcPr>
          <w:p w14:paraId="75041BE9" w14:textId="72FFC9B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1,00</w:t>
            </w:r>
          </w:p>
        </w:tc>
        <w:tc>
          <w:tcPr>
            <w:tcW w:w="754" w:type="pct"/>
          </w:tcPr>
          <w:p w14:paraId="39AFADC9" w14:textId="59EA13D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957" w:type="pct"/>
          </w:tcPr>
          <w:p w14:paraId="23AAC07A" w14:textId="04093A3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68A6D498" w14:textId="710C030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23" w:type="pct"/>
          </w:tcPr>
          <w:p w14:paraId="6336C7F9" w14:textId="74DD580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Magdalena Pietraszkiewicz</w:t>
            </w:r>
          </w:p>
        </w:tc>
        <w:tc>
          <w:tcPr>
            <w:tcW w:w="1061" w:type="pct"/>
          </w:tcPr>
          <w:p w14:paraId="47A285DB" w14:textId="6A878DD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CM_A0.01</w:t>
            </w:r>
          </w:p>
        </w:tc>
      </w:tr>
      <w:tr w:rsidR="00DC2380" w14:paraId="263EB698" w14:textId="77777777" w:rsidTr="00DC2380">
        <w:tc>
          <w:tcPr>
            <w:tcW w:w="288" w:type="pct"/>
          </w:tcPr>
          <w:p w14:paraId="37792B62" w14:textId="6D5A387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3E8222E5" w14:textId="39351DA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2181924B" w14:textId="45BE484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12:15 - 13:00</w:t>
            </w:r>
          </w:p>
        </w:tc>
        <w:tc>
          <w:tcPr>
            <w:tcW w:w="307" w:type="pct"/>
          </w:tcPr>
          <w:p w14:paraId="02D61EB1" w14:textId="2FE7E51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1,00</w:t>
            </w:r>
          </w:p>
        </w:tc>
        <w:tc>
          <w:tcPr>
            <w:tcW w:w="754" w:type="pct"/>
          </w:tcPr>
          <w:p w14:paraId="6B641ECD" w14:textId="6E4CBBF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957" w:type="pct"/>
          </w:tcPr>
          <w:p w14:paraId="7AFE88A5" w14:textId="10D48C7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11CD218C" w14:textId="451D638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623" w:type="pct"/>
          </w:tcPr>
          <w:p w14:paraId="058CB83A" w14:textId="137F477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Magdalena Pietraszkiewicz</w:t>
            </w:r>
          </w:p>
        </w:tc>
        <w:tc>
          <w:tcPr>
            <w:tcW w:w="1061" w:type="pct"/>
          </w:tcPr>
          <w:p w14:paraId="02843DAD" w14:textId="14E6A1B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CM_A0.01</w:t>
            </w:r>
          </w:p>
        </w:tc>
      </w:tr>
      <w:tr w:rsidR="00DC2380" w14:paraId="79A926A5" w14:textId="77777777" w:rsidTr="00DC2380">
        <w:tc>
          <w:tcPr>
            <w:tcW w:w="288" w:type="pct"/>
          </w:tcPr>
          <w:p w14:paraId="4EEFA728" w14:textId="6ED797E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03/10</w:t>
            </w:r>
          </w:p>
        </w:tc>
        <w:tc>
          <w:tcPr>
            <w:tcW w:w="367" w:type="pct"/>
          </w:tcPr>
          <w:p w14:paraId="5AEC9461" w14:textId="5FEAE39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410527D4" w14:textId="5128EE2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14:30 - 18:15</w:t>
            </w:r>
          </w:p>
        </w:tc>
        <w:tc>
          <w:tcPr>
            <w:tcW w:w="307" w:type="pct"/>
          </w:tcPr>
          <w:p w14:paraId="7DD5BAA4" w14:textId="2A44CB5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754" w:type="pct"/>
          </w:tcPr>
          <w:p w14:paraId="0B66227D" w14:textId="2C38E66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957" w:type="pct"/>
          </w:tcPr>
          <w:p w14:paraId="6845C117" w14:textId="1DEAC5B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570D8B96" w14:textId="52AF08D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3DB0D97A" w14:textId="1FF21AE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1061" w:type="pct"/>
          </w:tcPr>
          <w:p w14:paraId="4493EAF2" w14:textId="25FE2B9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CM_B1.25</w:t>
            </w:r>
          </w:p>
        </w:tc>
      </w:tr>
      <w:tr w:rsidR="00DC2380" w14:paraId="64EB4C28" w14:textId="77777777" w:rsidTr="00DC2380">
        <w:tc>
          <w:tcPr>
            <w:tcW w:w="288" w:type="pct"/>
          </w:tcPr>
          <w:p w14:paraId="693C74E3" w14:textId="22DB116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367" w:type="pct"/>
          </w:tcPr>
          <w:p w14:paraId="4F5D0680" w14:textId="493681B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3ECF34C4" w14:textId="4B1A39C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07" w:type="pct"/>
          </w:tcPr>
          <w:p w14:paraId="2E281BFF" w14:textId="4827059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53C6C27A" w14:textId="1C0D851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statystyki</w:t>
            </w:r>
          </w:p>
        </w:tc>
        <w:tc>
          <w:tcPr>
            <w:tcW w:w="957" w:type="pct"/>
          </w:tcPr>
          <w:p w14:paraId="0B1FAF0B" w14:textId="4DB6742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598B01FA" w14:textId="6B93D97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44D7AA83" w14:textId="220B3C8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Elżbieta Cieśla</w:t>
            </w:r>
          </w:p>
        </w:tc>
        <w:tc>
          <w:tcPr>
            <w:tcW w:w="1061" w:type="pct"/>
          </w:tcPr>
          <w:p w14:paraId="20B54380" w14:textId="241E79E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CM_D_0/5</w:t>
            </w:r>
          </w:p>
        </w:tc>
      </w:tr>
      <w:tr w:rsidR="00DC2380" w14:paraId="45FBF8F3" w14:textId="77777777" w:rsidTr="00DC2380">
        <w:tc>
          <w:tcPr>
            <w:tcW w:w="288" w:type="pct"/>
          </w:tcPr>
          <w:p w14:paraId="31D57F63" w14:textId="4036C7B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367" w:type="pct"/>
          </w:tcPr>
          <w:p w14:paraId="6684BF2C" w14:textId="10979D0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0DA6DC65" w14:textId="2370EE1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10:15 - 12:30</w:t>
            </w:r>
          </w:p>
        </w:tc>
        <w:tc>
          <w:tcPr>
            <w:tcW w:w="307" w:type="pct"/>
          </w:tcPr>
          <w:p w14:paraId="5561C743" w14:textId="3E69BCB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23263480" w14:textId="7978CD2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statystyki</w:t>
            </w:r>
          </w:p>
        </w:tc>
        <w:tc>
          <w:tcPr>
            <w:tcW w:w="957" w:type="pct"/>
          </w:tcPr>
          <w:p w14:paraId="0BB8E034" w14:textId="2A6459B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4E7DEC3A" w14:textId="66D2B2F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23" w:type="pct"/>
          </w:tcPr>
          <w:p w14:paraId="4FDC55E5" w14:textId="3C29C19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Elżbieta Cieśla</w:t>
            </w:r>
          </w:p>
        </w:tc>
        <w:tc>
          <w:tcPr>
            <w:tcW w:w="1061" w:type="pct"/>
          </w:tcPr>
          <w:p w14:paraId="52D81073" w14:textId="28F4BFB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CM_D_0/6</w:t>
            </w:r>
          </w:p>
        </w:tc>
      </w:tr>
      <w:tr w:rsidR="00DC2380" w14:paraId="3F9EA2B9" w14:textId="77777777" w:rsidTr="00DC2380">
        <w:tc>
          <w:tcPr>
            <w:tcW w:w="288" w:type="pct"/>
          </w:tcPr>
          <w:p w14:paraId="6E8A4EB4" w14:textId="506B544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04/10</w:t>
            </w:r>
          </w:p>
        </w:tc>
        <w:tc>
          <w:tcPr>
            <w:tcW w:w="367" w:type="pct"/>
          </w:tcPr>
          <w:p w14:paraId="4AFA33B8" w14:textId="408CF33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7B9EFC12" w14:textId="7A5C8E5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12:30 - 14:45</w:t>
            </w:r>
          </w:p>
        </w:tc>
        <w:tc>
          <w:tcPr>
            <w:tcW w:w="307" w:type="pct"/>
          </w:tcPr>
          <w:p w14:paraId="1D3943C4" w14:textId="4BCE041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38E9682E" w14:textId="397EACE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statystyki</w:t>
            </w:r>
          </w:p>
        </w:tc>
        <w:tc>
          <w:tcPr>
            <w:tcW w:w="957" w:type="pct"/>
          </w:tcPr>
          <w:p w14:paraId="6D4E8C78" w14:textId="4BBC2AF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96FB6AD" w14:textId="0CC9ABD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623" w:type="pct"/>
          </w:tcPr>
          <w:p w14:paraId="4DBFF805" w14:textId="2FD2039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Elżbieta Cieśla</w:t>
            </w:r>
          </w:p>
        </w:tc>
        <w:tc>
          <w:tcPr>
            <w:tcW w:w="1061" w:type="pct"/>
          </w:tcPr>
          <w:p w14:paraId="589AA451" w14:textId="26E173D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CM_D_0/6</w:t>
            </w:r>
          </w:p>
        </w:tc>
      </w:tr>
      <w:tr w:rsidR="00DC2380" w14:paraId="7DC12E4F" w14:textId="77777777" w:rsidTr="00DC2380">
        <w:tc>
          <w:tcPr>
            <w:tcW w:w="288" w:type="pct"/>
          </w:tcPr>
          <w:p w14:paraId="43D5713E" w14:textId="3225650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367" w:type="pct"/>
          </w:tcPr>
          <w:p w14:paraId="6E662FC9" w14:textId="5FA1B5A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02" w:type="pct"/>
          </w:tcPr>
          <w:p w14:paraId="6144312C" w14:textId="59C2A80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16:00 - 19:00</w:t>
            </w:r>
          </w:p>
        </w:tc>
        <w:tc>
          <w:tcPr>
            <w:tcW w:w="307" w:type="pct"/>
          </w:tcPr>
          <w:p w14:paraId="101F4845" w14:textId="1BB4DEA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754" w:type="pct"/>
          </w:tcPr>
          <w:p w14:paraId="1B242608" w14:textId="04CE527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957" w:type="pct"/>
          </w:tcPr>
          <w:p w14:paraId="54D3C5C4" w14:textId="7A3D34C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5B56C745" w14:textId="191EA8F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2B277E74" w14:textId="4843AF5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Halina Król</w:t>
            </w:r>
          </w:p>
        </w:tc>
        <w:tc>
          <w:tcPr>
            <w:tcW w:w="1061" w:type="pct"/>
          </w:tcPr>
          <w:p w14:paraId="252B008F" w14:textId="67AB7B1E" w:rsidR="00DC2380" w:rsidRDefault="00DC23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WO_H_ŚCO_Świętokrzyskie</w:t>
            </w:r>
            <w:proofErr w:type="spellEnd"/>
            <w:r>
              <w:rPr>
                <w:sz w:val="16"/>
              </w:rPr>
              <w:t xml:space="preserve"> Centrum Onkologii</w:t>
            </w:r>
          </w:p>
        </w:tc>
      </w:tr>
      <w:tr w:rsidR="00DC2380" w14:paraId="6039745B" w14:textId="77777777" w:rsidTr="00DC2380">
        <w:tc>
          <w:tcPr>
            <w:tcW w:w="288" w:type="pct"/>
          </w:tcPr>
          <w:p w14:paraId="771A8E06" w14:textId="389F232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09/10</w:t>
            </w:r>
          </w:p>
        </w:tc>
        <w:tc>
          <w:tcPr>
            <w:tcW w:w="367" w:type="pct"/>
          </w:tcPr>
          <w:p w14:paraId="50C769CD" w14:textId="4C14C00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302" w:type="pct"/>
          </w:tcPr>
          <w:p w14:paraId="0D32AD6D" w14:textId="53168D4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19:00 - 20:30</w:t>
            </w:r>
          </w:p>
        </w:tc>
        <w:tc>
          <w:tcPr>
            <w:tcW w:w="307" w:type="pct"/>
          </w:tcPr>
          <w:p w14:paraId="6C33DACE" w14:textId="2335B48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754" w:type="pct"/>
          </w:tcPr>
          <w:p w14:paraId="1C5DF11F" w14:textId="5E5A940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957" w:type="pct"/>
          </w:tcPr>
          <w:p w14:paraId="5AF7F579" w14:textId="53EE92B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590FA2C" w14:textId="0280123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623" w:type="pct"/>
          </w:tcPr>
          <w:p w14:paraId="55DA544E" w14:textId="06485CC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Halina Król</w:t>
            </w:r>
          </w:p>
        </w:tc>
        <w:tc>
          <w:tcPr>
            <w:tcW w:w="1061" w:type="pct"/>
          </w:tcPr>
          <w:p w14:paraId="33E12AF3" w14:textId="211BA44C" w:rsidR="00DC2380" w:rsidRDefault="00DC238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WO_H_ŚCO_Świętokrzyskie</w:t>
            </w:r>
            <w:proofErr w:type="spellEnd"/>
            <w:r>
              <w:rPr>
                <w:sz w:val="16"/>
              </w:rPr>
              <w:t xml:space="preserve"> Centrum Onkologii</w:t>
            </w:r>
          </w:p>
        </w:tc>
      </w:tr>
      <w:tr w:rsidR="00DC2380" w14:paraId="2616CA94" w14:textId="77777777" w:rsidTr="00DC2380">
        <w:tc>
          <w:tcPr>
            <w:tcW w:w="288" w:type="pct"/>
          </w:tcPr>
          <w:p w14:paraId="1731BD39" w14:textId="3C7AC0F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6A34F857" w14:textId="4C493AE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0D280A22" w14:textId="3066760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307" w:type="pct"/>
          </w:tcPr>
          <w:p w14:paraId="54197CBD" w14:textId="65C9F16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754" w:type="pct"/>
          </w:tcPr>
          <w:p w14:paraId="70D335F3" w14:textId="0F3E217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Chemia ogólna z elementami chemii organicznej</w:t>
            </w:r>
          </w:p>
        </w:tc>
        <w:tc>
          <w:tcPr>
            <w:tcW w:w="957" w:type="pct"/>
          </w:tcPr>
          <w:p w14:paraId="71C99C91" w14:textId="5D964BB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5E885917" w14:textId="69E3668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2FCEAF48" w14:textId="53E1019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Magdalena Marcinkowska</w:t>
            </w:r>
          </w:p>
        </w:tc>
        <w:tc>
          <w:tcPr>
            <w:tcW w:w="1061" w:type="pct"/>
          </w:tcPr>
          <w:p w14:paraId="27273486" w14:textId="7A07C33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WM_G_C10</w:t>
            </w:r>
          </w:p>
        </w:tc>
      </w:tr>
      <w:tr w:rsidR="00DC2380" w14:paraId="7C8BE79B" w14:textId="77777777" w:rsidTr="00DC2380">
        <w:tc>
          <w:tcPr>
            <w:tcW w:w="288" w:type="pct"/>
          </w:tcPr>
          <w:p w14:paraId="536657B2" w14:textId="16D822D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183F2FE4" w14:textId="7CBE600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4B1D0AB4" w14:textId="2E780F3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10:15 - 12:30</w:t>
            </w:r>
          </w:p>
        </w:tc>
        <w:tc>
          <w:tcPr>
            <w:tcW w:w="307" w:type="pct"/>
          </w:tcPr>
          <w:p w14:paraId="3430832B" w14:textId="4EED97A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4424D20D" w14:textId="0BE01BF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957" w:type="pct"/>
          </w:tcPr>
          <w:p w14:paraId="539B16DC" w14:textId="2F9CB57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FC8E377" w14:textId="29EA193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58CB3B7F" w14:textId="14D6AA1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prof. dr hab. Edyta Suliga</w:t>
            </w:r>
          </w:p>
        </w:tc>
        <w:tc>
          <w:tcPr>
            <w:tcW w:w="1061" w:type="pct"/>
          </w:tcPr>
          <w:p w14:paraId="07B66D4D" w14:textId="0A486DB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CM_D_0/12a</w:t>
            </w:r>
          </w:p>
        </w:tc>
      </w:tr>
      <w:tr w:rsidR="00DC2380" w14:paraId="6120ED35" w14:textId="77777777" w:rsidTr="00DC2380">
        <w:tc>
          <w:tcPr>
            <w:tcW w:w="288" w:type="pct"/>
          </w:tcPr>
          <w:p w14:paraId="1E410DD6" w14:textId="17A660F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40BC8D34" w14:textId="64E1FEB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1C81E227" w14:textId="4CF6051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12:30 - 14:00</w:t>
            </w:r>
          </w:p>
        </w:tc>
        <w:tc>
          <w:tcPr>
            <w:tcW w:w="307" w:type="pct"/>
          </w:tcPr>
          <w:p w14:paraId="3DCDB8FA" w14:textId="152EA6F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754" w:type="pct"/>
          </w:tcPr>
          <w:p w14:paraId="183E1B40" w14:textId="39C90B0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957" w:type="pct"/>
          </w:tcPr>
          <w:p w14:paraId="21A82438" w14:textId="70B8100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4A823423" w14:textId="604D027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23" w:type="pct"/>
          </w:tcPr>
          <w:p w14:paraId="0016FA9C" w14:textId="0564622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Magdalena Pietraszkiewicz</w:t>
            </w:r>
          </w:p>
        </w:tc>
        <w:tc>
          <w:tcPr>
            <w:tcW w:w="1061" w:type="pct"/>
          </w:tcPr>
          <w:p w14:paraId="0C98E8A0" w14:textId="7717351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CM_B1.28</w:t>
            </w:r>
          </w:p>
        </w:tc>
      </w:tr>
      <w:tr w:rsidR="00DC2380" w14:paraId="5B7CFC88" w14:textId="77777777" w:rsidTr="00DC2380">
        <w:tc>
          <w:tcPr>
            <w:tcW w:w="288" w:type="pct"/>
          </w:tcPr>
          <w:p w14:paraId="473902C2" w14:textId="505D481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712BA171" w14:textId="25A2866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31DD6B81" w14:textId="6709CE5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12:30 - 14:00</w:t>
            </w:r>
          </w:p>
        </w:tc>
        <w:tc>
          <w:tcPr>
            <w:tcW w:w="307" w:type="pct"/>
          </w:tcPr>
          <w:p w14:paraId="16720CA8" w14:textId="7E3CD12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754" w:type="pct"/>
          </w:tcPr>
          <w:p w14:paraId="305C45E0" w14:textId="7E312CF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957" w:type="pct"/>
          </w:tcPr>
          <w:p w14:paraId="5EF168BB" w14:textId="3F980C7A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6E4BBD46" w14:textId="4723761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623" w:type="pct"/>
          </w:tcPr>
          <w:p w14:paraId="6AA9237C" w14:textId="36754A8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1061" w:type="pct"/>
          </w:tcPr>
          <w:p w14:paraId="75C32C07" w14:textId="4CB933E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DC2380" w14:paraId="56EF822D" w14:textId="77777777" w:rsidTr="00DC2380">
        <w:tc>
          <w:tcPr>
            <w:tcW w:w="288" w:type="pct"/>
          </w:tcPr>
          <w:p w14:paraId="64F0CE23" w14:textId="7807E48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052101AA" w14:textId="61D5F15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5E498E47" w14:textId="6797A32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14:00 - 15:30</w:t>
            </w:r>
          </w:p>
        </w:tc>
        <w:tc>
          <w:tcPr>
            <w:tcW w:w="307" w:type="pct"/>
          </w:tcPr>
          <w:p w14:paraId="46E42A7C" w14:textId="3F5A797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754" w:type="pct"/>
          </w:tcPr>
          <w:p w14:paraId="3A3EB814" w14:textId="0CF1A3F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Podstawy żywienia człowieka</w:t>
            </w:r>
          </w:p>
        </w:tc>
        <w:tc>
          <w:tcPr>
            <w:tcW w:w="957" w:type="pct"/>
          </w:tcPr>
          <w:p w14:paraId="1328B9B9" w14:textId="2D2C1240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1C69BB9C" w14:textId="0EC4DAB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Gćw02</w:t>
            </w:r>
          </w:p>
        </w:tc>
        <w:tc>
          <w:tcPr>
            <w:tcW w:w="623" w:type="pct"/>
          </w:tcPr>
          <w:p w14:paraId="1F4F1B80" w14:textId="3107AAE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Magdalena Pietraszkiewicz</w:t>
            </w:r>
          </w:p>
        </w:tc>
        <w:tc>
          <w:tcPr>
            <w:tcW w:w="1061" w:type="pct"/>
          </w:tcPr>
          <w:p w14:paraId="38DED072" w14:textId="0E33FC2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CM_B1.28</w:t>
            </w:r>
          </w:p>
        </w:tc>
      </w:tr>
      <w:tr w:rsidR="00DC2380" w14:paraId="54287EE4" w14:textId="77777777" w:rsidTr="00DC2380">
        <w:tc>
          <w:tcPr>
            <w:tcW w:w="288" w:type="pct"/>
          </w:tcPr>
          <w:p w14:paraId="3D61CD3E" w14:textId="7B5DC37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6C0B95A4" w14:textId="57201E1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1378B7C8" w14:textId="062E65C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14:00 - 15:30</w:t>
            </w:r>
          </w:p>
        </w:tc>
        <w:tc>
          <w:tcPr>
            <w:tcW w:w="307" w:type="pct"/>
          </w:tcPr>
          <w:p w14:paraId="192F293C" w14:textId="3D03DAA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754" w:type="pct"/>
          </w:tcPr>
          <w:p w14:paraId="414D9167" w14:textId="57E77A6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957" w:type="pct"/>
          </w:tcPr>
          <w:p w14:paraId="57CFF582" w14:textId="664F9D6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600A54F1" w14:textId="175760E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Gćw01</w:t>
            </w:r>
          </w:p>
        </w:tc>
        <w:tc>
          <w:tcPr>
            <w:tcW w:w="623" w:type="pct"/>
          </w:tcPr>
          <w:p w14:paraId="07697DCB" w14:textId="0E2D2C8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1061" w:type="pct"/>
          </w:tcPr>
          <w:p w14:paraId="750B78DC" w14:textId="7611E9C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CM_B0.31_CIM</w:t>
            </w:r>
          </w:p>
        </w:tc>
      </w:tr>
      <w:tr w:rsidR="00DC2380" w14:paraId="0449A017" w14:textId="77777777" w:rsidTr="00DC2380">
        <w:tc>
          <w:tcPr>
            <w:tcW w:w="288" w:type="pct"/>
          </w:tcPr>
          <w:p w14:paraId="3098CB1E" w14:textId="2842034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10/10</w:t>
            </w:r>
          </w:p>
        </w:tc>
        <w:tc>
          <w:tcPr>
            <w:tcW w:w="367" w:type="pct"/>
          </w:tcPr>
          <w:p w14:paraId="70B51304" w14:textId="0784BD6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Sobota</w:t>
            </w:r>
          </w:p>
        </w:tc>
        <w:tc>
          <w:tcPr>
            <w:tcW w:w="302" w:type="pct"/>
          </w:tcPr>
          <w:p w14:paraId="6DA7677A" w14:textId="0A62962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15:30 - 19:15</w:t>
            </w:r>
          </w:p>
        </w:tc>
        <w:tc>
          <w:tcPr>
            <w:tcW w:w="307" w:type="pct"/>
          </w:tcPr>
          <w:p w14:paraId="4A39AA3B" w14:textId="0327DE9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754" w:type="pct"/>
          </w:tcPr>
          <w:p w14:paraId="21447D77" w14:textId="2B93211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Techniki informacyjno-komunikacyjne</w:t>
            </w:r>
          </w:p>
        </w:tc>
        <w:tc>
          <w:tcPr>
            <w:tcW w:w="957" w:type="pct"/>
          </w:tcPr>
          <w:p w14:paraId="5B8E0483" w14:textId="46687DB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724FFDF6" w14:textId="31AACB1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Gwyk01</w:t>
            </w:r>
          </w:p>
        </w:tc>
        <w:tc>
          <w:tcPr>
            <w:tcW w:w="623" w:type="pct"/>
          </w:tcPr>
          <w:p w14:paraId="01CEC78C" w14:textId="003DF86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mgr Mariusz Stroński</w:t>
            </w:r>
          </w:p>
        </w:tc>
        <w:tc>
          <w:tcPr>
            <w:tcW w:w="1061" w:type="pct"/>
          </w:tcPr>
          <w:p w14:paraId="74C9FF07" w14:textId="646ECF4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CM_B1.25</w:t>
            </w:r>
          </w:p>
        </w:tc>
      </w:tr>
      <w:tr w:rsidR="00DC2380" w14:paraId="11B1C5A0" w14:textId="77777777" w:rsidTr="00DC2380">
        <w:tc>
          <w:tcPr>
            <w:tcW w:w="288" w:type="pct"/>
          </w:tcPr>
          <w:p w14:paraId="178F562B" w14:textId="0A136E9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70E971DB" w14:textId="2685EF1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46C1CE47" w14:textId="7B314E11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307" w:type="pct"/>
          </w:tcPr>
          <w:p w14:paraId="14134D0B" w14:textId="2D8CDBC9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437F4AE7" w14:textId="0FD8805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957" w:type="pct"/>
          </w:tcPr>
          <w:p w14:paraId="05696AB2" w14:textId="7FC1618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proofErr w:type="gram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</w:t>
            </w:r>
            <w:proofErr w:type="gramEnd"/>
            <w:r>
              <w:rPr>
                <w:sz w:val="16"/>
              </w:rPr>
              <w:t>N/2026/2027/sem.1</w:t>
            </w:r>
          </w:p>
        </w:tc>
        <w:tc>
          <w:tcPr>
            <w:tcW w:w="340" w:type="pct"/>
          </w:tcPr>
          <w:p w14:paraId="382EDBEC" w14:textId="38C7478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Glab01</w:t>
            </w:r>
          </w:p>
        </w:tc>
        <w:tc>
          <w:tcPr>
            <w:tcW w:w="623" w:type="pct"/>
          </w:tcPr>
          <w:p w14:paraId="78B7BB7B" w14:textId="50106EB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Ewa Kosowska</w:t>
            </w:r>
          </w:p>
        </w:tc>
        <w:tc>
          <w:tcPr>
            <w:tcW w:w="1061" w:type="pct"/>
          </w:tcPr>
          <w:p w14:paraId="3BA05A37" w14:textId="21737C4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WM_A_131</w:t>
            </w:r>
          </w:p>
        </w:tc>
      </w:tr>
      <w:tr w:rsidR="00DC2380" w14:paraId="124673EC" w14:textId="77777777" w:rsidTr="00DC2380">
        <w:tc>
          <w:tcPr>
            <w:tcW w:w="288" w:type="pct"/>
          </w:tcPr>
          <w:p w14:paraId="6BF75633" w14:textId="667392E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0AB2E2E2" w14:textId="7AD84D7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0BB6B16D" w14:textId="57218183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10:15 - 12:30</w:t>
            </w:r>
          </w:p>
        </w:tc>
        <w:tc>
          <w:tcPr>
            <w:tcW w:w="307" w:type="pct"/>
          </w:tcPr>
          <w:p w14:paraId="7AC15459" w14:textId="3B7254F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65CDCB8C" w14:textId="2C330B9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957" w:type="pct"/>
          </w:tcPr>
          <w:p w14:paraId="2306A562" w14:textId="3D502A4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./N/2026/2027/sem.1</w:t>
            </w:r>
          </w:p>
        </w:tc>
        <w:tc>
          <w:tcPr>
            <w:tcW w:w="340" w:type="pct"/>
          </w:tcPr>
          <w:p w14:paraId="51036D2D" w14:textId="47727C6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Glab02</w:t>
            </w:r>
          </w:p>
        </w:tc>
        <w:tc>
          <w:tcPr>
            <w:tcW w:w="623" w:type="pct"/>
          </w:tcPr>
          <w:p w14:paraId="0B80499E" w14:textId="0E1C0F8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Ewa Kosowska</w:t>
            </w:r>
          </w:p>
        </w:tc>
        <w:tc>
          <w:tcPr>
            <w:tcW w:w="1061" w:type="pct"/>
          </w:tcPr>
          <w:p w14:paraId="5394E5F3" w14:textId="658C952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WM_A_131</w:t>
            </w:r>
          </w:p>
        </w:tc>
      </w:tr>
      <w:tr w:rsidR="00DC2380" w14:paraId="14565852" w14:textId="77777777" w:rsidTr="00DC2380">
        <w:tc>
          <w:tcPr>
            <w:tcW w:w="288" w:type="pct"/>
          </w:tcPr>
          <w:p w14:paraId="33D9D3A4" w14:textId="5D4283E2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4699092E" w14:textId="5BCA4DF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7801F1F0" w14:textId="7B1DE6E7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12:30 - 14:45</w:t>
            </w:r>
          </w:p>
        </w:tc>
        <w:tc>
          <w:tcPr>
            <w:tcW w:w="307" w:type="pct"/>
          </w:tcPr>
          <w:p w14:paraId="7DAB8848" w14:textId="4530148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38983B5A" w14:textId="608FFBA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957" w:type="pct"/>
          </w:tcPr>
          <w:p w14:paraId="4329B5A6" w14:textId="0EB6C8A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./N/2026/2027/sem.1</w:t>
            </w:r>
          </w:p>
        </w:tc>
        <w:tc>
          <w:tcPr>
            <w:tcW w:w="340" w:type="pct"/>
          </w:tcPr>
          <w:p w14:paraId="322A85DC" w14:textId="153CA05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Glab03</w:t>
            </w:r>
          </w:p>
        </w:tc>
        <w:tc>
          <w:tcPr>
            <w:tcW w:w="623" w:type="pct"/>
          </w:tcPr>
          <w:p w14:paraId="245E199F" w14:textId="51DFCBC6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Ewa Kosowska</w:t>
            </w:r>
          </w:p>
        </w:tc>
        <w:tc>
          <w:tcPr>
            <w:tcW w:w="1061" w:type="pct"/>
          </w:tcPr>
          <w:p w14:paraId="4909B44A" w14:textId="11993E2E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WM_A_131</w:t>
            </w:r>
          </w:p>
        </w:tc>
      </w:tr>
      <w:tr w:rsidR="00DC2380" w14:paraId="058C451D" w14:textId="77777777" w:rsidTr="00DC2380">
        <w:tc>
          <w:tcPr>
            <w:tcW w:w="288" w:type="pct"/>
          </w:tcPr>
          <w:p w14:paraId="4F8708AC" w14:textId="3EF3169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11/10</w:t>
            </w:r>
          </w:p>
        </w:tc>
        <w:tc>
          <w:tcPr>
            <w:tcW w:w="367" w:type="pct"/>
          </w:tcPr>
          <w:p w14:paraId="0A6481E2" w14:textId="0EB7962D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Niedziela</w:t>
            </w:r>
          </w:p>
        </w:tc>
        <w:tc>
          <w:tcPr>
            <w:tcW w:w="302" w:type="pct"/>
          </w:tcPr>
          <w:p w14:paraId="4CD774F2" w14:textId="3408E99B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14:45 - 17:00</w:t>
            </w:r>
          </w:p>
        </w:tc>
        <w:tc>
          <w:tcPr>
            <w:tcW w:w="307" w:type="pct"/>
          </w:tcPr>
          <w:p w14:paraId="00AE4A73" w14:textId="54F6AE0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754" w:type="pct"/>
          </w:tcPr>
          <w:p w14:paraId="396ACBC9" w14:textId="16804B9F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Biochemia ogólna i żywności</w:t>
            </w:r>
          </w:p>
        </w:tc>
        <w:tc>
          <w:tcPr>
            <w:tcW w:w="957" w:type="pct"/>
          </w:tcPr>
          <w:p w14:paraId="5118A5BA" w14:textId="52E1C1E4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1 DIET/</w:t>
            </w:r>
            <w:proofErr w:type="spellStart"/>
            <w:r>
              <w:rPr>
                <w:sz w:val="16"/>
              </w:rPr>
              <w:t>Ist</w:t>
            </w:r>
            <w:proofErr w:type="spellEnd"/>
            <w:r>
              <w:rPr>
                <w:sz w:val="16"/>
              </w:rPr>
              <w:t>./N/2026/2027/sem.1</w:t>
            </w:r>
          </w:p>
        </w:tc>
        <w:tc>
          <w:tcPr>
            <w:tcW w:w="340" w:type="pct"/>
          </w:tcPr>
          <w:p w14:paraId="399AAF5B" w14:textId="39D82B55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Glab04</w:t>
            </w:r>
          </w:p>
        </w:tc>
        <w:tc>
          <w:tcPr>
            <w:tcW w:w="623" w:type="pct"/>
          </w:tcPr>
          <w:p w14:paraId="7E460747" w14:textId="35033E1C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dr Ewa Kosowska</w:t>
            </w:r>
          </w:p>
        </w:tc>
        <w:tc>
          <w:tcPr>
            <w:tcW w:w="1061" w:type="pct"/>
          </w:tcPr>
          <w:p w14:paraId="5F922B19" w14:textId="58729708" w:rsidR="00DC2380" w:rsidRDefault="00DC2380">
            <w:pPr>
              <w:rPr>
                <w:sz w:val="16"/>
              </w:rPr>
            </w:pPr>
            <w:r>
              <w:rPr>
                <w:sz w:val="16"/>
              </w:rPr>
              <w:t>WM_A_131</w:t>
            </w:r>
          </w:p>
        </w:tc>
      </w:tr>
    </w:tbl>
    <w:p w14:paraId="6D66B238" w14:textId="77777777" w:rsidR="00DC2380" w:rsidRPr="00DC2380" w:rsidRDefault="00DC2380">
      <w:pPr>
        <w:rPr>
          <w:sz w:val="16"/>
        </w:rPr>
      </w:pPr>
    </w:p>
    <w:sectPr w:rsidR="00DC2380" w:rsidRPr="00DC2380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98515" w14:textId="77777777" w:rsidR="00951E4A" w:rsidRDefault="00951E4A" w:rsidP="00294321">
      <w:r>
        <w:separator/>
      </w:r>
    </w:p>
  </w:endnote>
  <w:endnote w:type="continuationSeparator" w:id="0">
    <w:p w14:paraId="134D21C7" w14:textId="77777777" w:rsidR="00951E4A" w:rsidRDefault="00951E4A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01539" w14:textId="77777777" w:rsidR="00951E4A" w:rsidRDefault="00951E4A" w:rsidP="00294321">
      <w:r>
        <w:separator/>
      </w:r>
    </w:p>
  </w:footnote>
  <w:footnote w:type="continuationSeparator" w:id="0">
    <w:p w14:paraId="1C4DE92C" w14:textId="77777777" w:rsidR="00951E4A" w:rsidRDefault="00951E4A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A4E31" w14:textId="77777777" w:rsidR="002013FB" w:rsidRDefault="002013FB">
    <w:pPr>
      <w:pStyle w:val="Nagwek"/>
    </w:pPr>
    <w:bookmarkStart w:id="0" w:name="PZ_NAGLOWE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VERTc3MjcxQTg0QzA3QUVGNTIxMEM1MkI3NjczMjQzMDVFQjNBRTEiLCJ0eXAiOiJKV1QiLCJ4NXQiOiI3ZWR5Y2FoTUI2NzFJUXhTdDJjeVF3WHJPdUUifQ.eyJuYmYiOjE3OTA4NTQyNDksImV4cCI6MTc5MDk0MDY0OSwiaXNzIjoiaHR0cHM6Ly96c2lpZHAudWprLmVkdS5wbCIsImF1ZCI6ImRlYW5zX29mZmljZV9zZXJ2ZXIiLCJjbGllbnRfaWQiOiJkZWFuc19vZmZpY2VfbG9uZ190YXNrcyIsInN1YiI6ImRkZjdhNjRmLTkxMDItNGE0YS05MjEyLWJmMzMzNWFkYmE0NCIsImF1dGhfdGltZSI6MTc5MDg1NDI0OSwiaWRwIjoibG9jYWwiLCJzY29wZSI6WyJvcGVuaWQiLCJkZWFuc19vZmZpY2Vfc2VydmVyIl0sImFtciI6WyJkZWxlZ2F0aW9uIl19.b5SBkFze-W-b5zYfG9Az0Yp4KH08A_MiwrWEb_1wNUjPcG82Zzoc6Qak0MNQIe8xP2TZ4IeJm-FXvEtQZsb9D4kw8RQQvdr2xEEnCL_OAuJZf8gIg6-PhZL3ase4FGaIVPrhuXeJ0cqVVLq9u1l_zR9eEAM8Z08Ehsa2OIdecJcIwC98etpOwiwV1URhjC0OujeXQ1BydPQygCIWVKl0I7QUlB1bBjip6pO6ydqasBm6iPjzbgxzSGw2EJB4OlT1YNV4NB0hnhultcKR7uB5C14yz7ao31ANd7zKf5MgFEifCYCLtZdgs8qcwgo6PfXraOT3sbZ-hv0VmWnreqtiexE-nd-OF_B6lVX5K6wZjvDvRHJr9oAD3xRfxYgxt_KnzeeE01A9YF1BeCl2j8bzRgMayAZjRLdWqoXDirBjW1bmiAq7RnmSkCdAIMpyNMUTkwGhE5-JQiJJnpGoYWDdOf125L1V68Ewlp2TOB8mauenUz51Yl1U6j9VZo8U06sa"/>
    <w:docVar w:name="AppProcID" w:val="2888"/>
    <w:docVar w:name="Autor" w:val="malgorzata.kaczor"/>
    <w:docVar w:name="NAPRAW" w:val="0"/>
    <w:docVar w:name="PinPGenerator" w:val="1"/>
    <w:docVar w:name="ServiceAddress" w:val="http://ZSI-WCF-U10.zsi.ujk.edu.pl:8095/DziekanatREST/WordRESTService.svc/Call"/>
    <w:docVar w:name="ServiceAddressForWordAddIn" w:val="net.tcp://ZSI-WCF-U10.zsi.ujk.edu.pl:12345/Dziekanat/"/>
  </w:docVars>
  <w:rsids>
    <w:rsidRoot w:val="00DC2380"/>
    <w:rsid w:val="000F6126"/>
    <w:rsid w:val="002013FB"/>
    <w:rsid w:val="00294321"/>
    <w:rsid w:val="002B2C18"/>
    <w:rsid w:val="005207C2"/>
    <w:rsid w:val="005B0F59"/>
    <w:rsid w:val="006F71E2"/>
    <w:rsid w:val="008D0D43"/>
    <w:rsid w:val="00951E4A"/>
    <w:rsid w:val="00DC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F2B618"/>
  <w15:docId w15:val="{1F0D5BCD-E3D6-40B1-B5A8-327C116B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DC23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kac\AppData\Roaming\PCG%20Academia%20sp.%20z%20o.o.\University%20-%20DeansOffice%20-%20Client\11.73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C8A0B39C-32AD-4DDA-9292-C0056AD97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1</TotalTime>
  <Pages>1</Pages>
  <Words>425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PCG Academia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Małgorzata Kaczor</dc:creator>
  <cp:keywords/>
  <dc:description>Wydruk systemowy</dc:description>
  <cp:lastModifiedBy>Małgorzata Kaczor</cp:lastModifiedBy>
  <cp:revision>1</cp:revision>
  <dcterms:created xsi:type="dcterms:W3CDTF">2026-10-01T11:30:00Z</dcterms:created>
  <dcterms:modified xsi:type="dcterms:W3CDTF">2026-10-01T11:31:00Z</dcterms:modified>
</cp:coreProperties>
</file>