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4F1FD" w14:textId="1B90F529" w:rsidR="00294321" w:rsidRDefault="0034642F">
      <w:pPr>
        <w:rPr>
          <w:sz w:val="16"/>
        </w:rPr>
      </w:pPr>
      <w:proofErr w:type="gramStart"/>
      <w:r>
        <w:rPr>
          <w:sz w:val="16"/>
        </w:rPr>
        <w:t>Zajęcia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16-10-2026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18"/>
        <w:gridCol w:w="1043"/>
        <w:gridCol w:w="2232"/>
        <w:gridCol w:w="768"/>
        <w:gridCol w:w="2003"/>
        <w:gridCol w:w="1954"/>
        <w:gridCol w:w="1226"/>
        <w:gridCol w:w="638"/>
      </w:tblGrid>
      <w:tr w:rsidR="0034642F" w:rsidRPr="0034642F" w14:paraId="1B7E3D0E" w14:textId="77777777" w:rsidTr="0034642F">
        <w:tc>
          <w:tcPr>
            <w:tcW w:w="275" w:type="pct"/>
          </w:tcPr>
          <w:p w14:paraId="6126AF8C" w14:textId="42547B41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Daty zajęć</w:t>
            </w:r>
          </w:p>
        </w:tc>
        <w:tc>
          <w:tcPr>
            <w:tcW w:w="283" w:type="pct"/>
          </w:tcPr>
          <w:p w14:paraId="24297616" w14:textId="3E0939DD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Od - Do</w:t>
            </w:r>
          </w:p>
        </w:tc>
        <w:tc>
          <w:tcPr>
            <w:tcW w:w="462" w:type="pct"/>
          </w:tcPr>
          <w:p w14:paraId="65A3F6DE" w14:textId="02FDB78B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Dzień</w:t>
            </w:r>
          </w:p>
        </w:tc>
        <w:tc>
          <w:tcPr>
            <w:tcW w:w="1011" w:type="pct"/>
          </w:tcPr>
          <w:p w14:paraId="5E428A6C" w14:textId="5A770452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Sala</w:t>
            </w:r>
          </w:p>
        </w:tc>
        <w:tc>
          <w:tcPr>
            <w:tcW w:w="340" w:type="pct"/>
          </w:tcPr>
          <w:p w14:paraId="39C54107" w14:textId="22ED99CE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Grupa</w:t>
            </w:r>
          </w:p>
        </w:tc>
        <w:tc>
          <w:tcPr>
            <w:tcW w:w="908" w:type="pct"/>
          </w:tcPr>
          <w:p w14:paraId="5F5C83AE" w14:textId="1032406A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Przedmiot</w:t>
            </w:r>
          </w:p>
        </w:tc>
        <w:tc>
          <w:tcPr>
            <w:tcW w:w="872" w:type="pct"/>
          </w:tcPr>
          <w:p w14:paraId="7B3497C1" w14:textId="72DDEE68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Kierunek</w:t>
            </w:r>
          </w:p>
        </w:tc>
        <w:tc>
          <w:tcPr>
            <w:tcW w:w="557" w:type="pct"/>
          </w:tcPr>
          <w:p w14:paraId="2BAEB662" w14:textId="47100C0F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Wykładowca</w:t>
            </w:r>
          </w:p>
        </w:tc>
        <w:tc>
          <w:tcPr>
            <w:tcW w:w="293" w:type="pct"/>
          </w:tcPr>
          <w:p w14:paraId="68979D66" w14:textId="4DAB7417" w:rsidR="0034642F" w:rsidRPr="0034642F" w:rsidRDefault="0034642F">
            <w:pPr>
              <w:rPr>
                <w:b/>
                <w:sz w:val="16"/>
              </w:rPr>
            </w:pPr>
            <w:r w:rsidRPr="0034642F">
              <w:rPr>
                <w:b/>
                <w:sz w:val="16"/>
              </w:rPr>
              <w:t>Ilość Godz.</w:t>
            </w:r>
          </w:p>
        </w:tc>
      </w:tr>
      <w:tr w:rsidR="0034642F" w14:paraId="36090953" w14:textId="77777777" w:rsidTr="0034642F">
        <w:tc>
          <w:tcPr>
            <w:tcW w:w="275" w:type="pct"/>
          </w:tcPr>
          <w:p w14:paraId="54F9043F" w14:textId="45916BA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02/10</w:t>
            </w:r>
          </w:p>
        </w:tc>
        <w:tc>
          <w:tcPr>
            <w:tcW w:w="283" w:type="pct"/>
          </w:tcPr>
          <w:p w14:paraId="7024CDA2" w14:textId="76DAA7B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462" w:type="pct"/>
          </w:tcPr>
          <w:p w14:paraId="4EF1BD81" w14:textId="3D6152C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1011" w:type="pct"/>
          </w:tcPr>
          <w:p w14:paraId="2AFFEF3B" w14:textId="59B2603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CM_D_1/11</w:t>
            </w:r>
          </w:p>
        </w:tc>
        <w:tc>
          <w:tcPr>
            <w:tcW w:w="340" w:type="pct"/>
          </w:tcPr>
          <w:p w14:paraId="37897D74" w14:textId="2B21B40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309EAEDF" w14:textId="47039A0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Ochrona własności przemysłowej i prawa autorskiego</w:t>
            </w:r>
          </w:p>
        </w:tc>
        <w:tc>
          <w:tcPr>
            <w:tcW w:w="872" w:type="pct"/>
          </w:tcPr>
          <w:p w14:paraId="52A771C9" w14:textId="7037D3B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7CC4FE83" w14:textId="28C19B3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mgr Bartosz Rębak</w:t>
            </w:r>
          </w:p>
        </w:tc>
        <w:tc>
          <w:tcPr>
            <w:tcW w:w="293" w:type="pct"/>
          </w:tcPr>
          <w:p w14:paraId="2C64E745" w14:textId="266BC24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70A8DEEA" w14:textId="77777777" w:rsidTr="0034642F">
        <w:tc>
          <w:tcPr>
            <w:tcW w:w="275" w:type="pct"/>
          </w:tcPr>
          <w:p w14:paraId="13B78507" w14:textId="0F08F3F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02/10</w:t>
            </w:r>
          </w:p>
        </w:tc>
        <w:tc>
          <w:tcPr>
            <w:tcW w:w="283" w:type="pct"/>
          </w:tcPr>
          <w:p w14:paraId="02772926" w14:textId="6583F9D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15:00 - 17:15</w:t>
            </w:r>
          </w:p>
        </w:tc>
        <w:tc>
          <w:tcPr>
            <w:tcW w:w="462" w:type="pct"/>
          </w:tcPr>
          <w:p w14:paraId="307254D9" w14:textId="1315506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1011" w:type="pct"/>
          </w:tcPr>
          <w:p w14:paraId="2D2DCB99" w14:textId="33BB47D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CM_D_1/11</w:t>
            </w:r>
          </w:p>
        </w:tc>
        <w:tc>
          <w:tcPr>
            <w:tcW w:w="340" w:type="pct"/>
          </w:tcPr>
          <w:p w14:paraId="50E870FE" w14:textId="32BF6EE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004393E6" w14:textId="750D5F9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Procedury ratunkowe przedszpitalne</w:t>
            </w:r>
          </w:p>
        </w:tc>
        <w:tc>
          <w:tcPr>
            <w:tcW w:w="872" w:type="pct"/>
          </w:tcPr>
          <w:p w14:paraId="3B8D86F1" w14:textId="1D180F8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3F7EA1B8" w14:textId="3F17627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Adrian Wąsik</w:t>
            </w:r>
          </w:p>
        </w:tc>
        <w:tc>
          <w:tcPr>
            <w:tcW w:w="293" w:type="pct"/>
          </w:tcPr>
          <w:p w14:paraId="780EF3B8" w14:textId="7F29353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</w:tr>
      <w:tr w:rsidR="0034642F" w14:paraId="4CF4509B" w14:textId="77777777" w:rsidTr="0034642F">
        <w:tc>
          <w:tcPr>
            <w:tcW w:w="275" w:type="pct"/>
          </w:tcPr>
          <w:p w14:paraId="197CA7A1" w14:textId="6AEB4B7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05/10</w:t>
            </w:r>
          </w:p>
        </w:tc>
        <w:tc>
          <w:tcPr>
            <w:tcW w:w="283" w:type="pct"/>
          </w:tcPr>
          <w:p w14:paraId="5E377F43" w14:textId="5FBB990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11:30 - 15:15</w:t>
            </w:r>
          </w:p>
        </w:tc>
        <w:tc>
          <w:tcPr>
            <w:tcW w:w="462" w:type="pct"/>
          </w:tcPr>
          <w:p w14:paraId="121A1AE3" w14:textId="3AEB932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1011" w:type="pct"/>
          </w:tcPr>
          <w:p w14:paraId="0E863F60" w14:textId="7A798D5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CM_D_1/7</w:t>
            </w:r>
          </w:p>
        </w:tc>
        <w:tc>
          <w:tcPr>
            <w:tcW w:w="340" w:type="pct"/>
          </w:tcPr>
          <w:p w14:paraId="4F39EF3C" w14:textId="24314A8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7C9BB4D3" w14:textId="120609B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Podstawowe zabiegi medyczne</w:t>
            </w:r>
          </w:p>
        </w:tc>
        <w:tc>
          <w:tcPr>
            <w:tcW w:w="872" w:type="pct"/>
          </w:tcPr>
          <w:p w14:paraId="7C74EF4C" w14:textId="0CAFB36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2D0D1F23" w14:textId="4B82754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Magdalena Dudzikowska</w:t>
            </w:r>
          </w:p>
        </w:tc>
        <w:tc>
          <w:tcPr>
            <w:tcW w:w="293" w:type="pct"/>
          </w:tcPr>
          <w:p w14:paraId="6B70442D" w14:textId="66D9C5C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1C7BA0BB" w14:textId="77777777" w:rsidTr="0034642F">
        <w:tc>
          <w:tcPr>
            <w:tcW w:w="275" w:type="pct"/>
          </w:tcPr>
          <w:p w14:paraId="53C537A1" w14:textId="4B84A0A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05/10</w:t>
            </w:r>
          </w:p>
        </w:tc>
        <w:tc>
          <w:tcPr>
            <w:tcW w:w="283" w:type="pct"/>
          </w:tcPr>
          <w:p w14:paraId="4FF3F5DA" w14:textId="3A15210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15:30 - 19:15</w:t>
            </w:r>
          </w:p>
        </w:tc>
        <w:tc>
          <w:tcPr>
            <w:tcW w:w="462" w:type="pct"/>
          </w:tcPr>
          <w:p w14:paraId="5D2B8848" w14:textId="57A1FAD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1011" w:type="pct"/>
          </w:tcPr>
          <w:p w14:paraId="6A18150F" w14:textId="7C21D5E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CM_D_1/7</w:t>
            </w:r>
          </w:p>
        </w:tc>
        <w:tc>
          <w:tcPr>
            <w:tcW w:w="340" w:type="pct"/>
          </w:tcPr>
          <w:p w14:paraId="38ECD7A9" w14:textId="39174AF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711A47DB" w14:textId="4DA4D0E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Dydaktyka medyczna</w:t>
            </w:r>
          </w:p>
        </w:tc>
        <w:tc>
          <w:tcPr>
            <w:tcW w:w="872" w:type="pct"/>
          </w:tcPr>
          <w:p w14:paraId="1843981E" w14:textId="46EF3DE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742F7E9A" w14:textId="6327B1A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Renata Stępień</w:t>
            </w:r>
          </w:p>
        </w:tc>
        <w:tc>
          <w:tcPr>
            <w:tcW w:w="293" w:type="pct"/>
          </w:tcPr>
          <w:p w14:paraId="5D18D3A1" w14:textId="04D6ED2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01C06A3F" w14:textId="77777777" w:rsidTr="0034642F">
        <w:tc>
          <w:tcPr>
            <w:tcW w:w="275" w:type="pct"/>
          </w:tcPr>
          <w:p w14:paraId="4DD1E639" w14:textId="445474F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06/10</w:t>
            </w:r>
          </w:p>
        </w:tc>
        <w:tc>
          <w:tcPr>
            <w:tcW w:w="283" w:type="pct"/>
          </w:tcPr>
          <w:p w14:paraId="0879ECB5" w14:textId="7718F1D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09:00 - 11:15</w:t>
            </w:r>
          </w:p>
        </w:tc>
        <w:tc>
          <w:tcPr>
            <w:tcW w:w="462" w:type="pct"/>
          </w:tcPr>
          <w:p w14:paraId="487A809E" w14:textId="130390F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1011" w:type="pct"/>
          </w:tcPr>
          <w:p w14:paraId="1EA51554" w14:textId="0ADD19F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CM_D_1/11</w:t>
            </w:r>
          </w:p>
        </w:tc>
        <w:tc>
          <w:tcPr>
            <w:tcW w:w="340" w:type="pct"/>
          </w:tcPr>
          <w:p w14:paraId="3E2FE885" w14:textId="5F38ED9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4EF80836" w14:textId="25FFBF2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Anatomia</w:t>
            </w:r>
          </w:p>
        </w:tc>
        <w:tc>
          <w:tcPr>
            <w:tcW w:w="872" w:type="pct"/>
          </w:tcPr>
          <w:p w14:paraId="1C5FEDEA" w14:textId="5F551A5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2736EBDF" w14:textId="5EDFD63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hab. prof. UJK Jacek Kuchinka</w:t>
            </w:r>
          </w:p>
        </w:tc>
        <w:tc>
          <w:tcPr>
            <w:tcW w:w="293" w:type="pct"/>
          </w:tcPr>
          <w:p w14:paraId="010396E4" w14:textId="4C29E3A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</w:tr>
      <w:tr w:rsidR="0034642F" w14:paraId="237B86E6" w14:textId="77777777" w:rsidTr="0034642F">
        <w:tc>
          <w:tcPr>
            <w:tcW w:w="275" w:type="pct"/>
          </w:tcPr>
          <w:p w14:paraId="4DB895F4" w14:textId="7E10730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06/10</w:t>
            </w:r>
          </w:p>
        </w:tc>
        <w:tc>
          <w:tcPr>
            <w:tcW w:w="283" w:type="pct"/>
          </w:tcPr>
          <w:p w14:paraId="3D5D9747" w14:textId="5819FE8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462" w:type="pct"/>
          </w:tcPr>
          <w:p w14:paraId="4A816405" w14:textId="78466E5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1011" w:type="pct"/>
          </w:tcPr>
          <w:p w14:paraId="60E6FCDD" w14:textId="4104C02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CM_D_1/11</w:t>
            </w:r>
          </w:p>
        </w:tc>
        <w:tc>
          <w:tcPr>
            <w:tcW w:w="340" w:type="pct"/>
          </w:tcPr>
          <w:p w14:paraId="187F9D74" w14:textId="6E4C4E0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72C82595" w14:textId="005AC67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Ekonomia i zarządzanie w ochronie zdrowia</w:t>
            </w:r>
          </w:p>
        </w:tc>
        <w:tc>
          <w:tcPr>
            <w:tcW w:w="872" w:type="pct"/>
          </w:tcPr>
          <w:p w14:paraId="0356B90C" w14:textId="357CFF1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3105B4D6" w14:textId="1752640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Małgorzata Starczyńska</w:t>
            </w:r>
          </w:p>
        </w:tc>
        <w:tc>
          <w:tcPr>
            <w:tcW w:w="293" w:type="pct"/>
          </w:tcPr>
          <w:p w14:paraId="42F7476A" w14:textId="4ED5416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3C6B334E" w14:textId="77777777" w:rsidTr="0034642F">
        <w:tc>
          <w:tcPr>
            <w:tcW w:w="275" w:type="pct"/>
          </w:tcPr>
          <w:p w14:paraId="54F2F3C7" w14:textId="663A0D5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06/10</w:t>
            </w:r>
          </w:p>
        </w:tc>
        <w:tc>
          <w:tcPr>
            <w:tcW w:w="283" w:type="pct"/>
          </w:tcPr>
          <w:p w14:paraId="077F0B6A" w14:textId="5C1E9A0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14:45 - 18:30</w:t>
            </w:r>
          </w:p>
        </w:tc>
        <w:tc>
          <w:tcPr>
            <w:tcW w:w="462" w:type="pct"/>
          </w:tcPr>
          <w:p w14:paraId="2FE58720" w14:textId="1D08973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1011" w:type="pct"/>
          </w:tcPr>
          <w:p w14:paraId="137D9126" w14:textId="6D9E4FE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CM_D_1/11</w:t>
            </w:r>
          </w:p>
        </w:tc>
        <w:tc>
          <w:tcPr>
            <w:tcW w:w="340" w:type="pct"/>
          </w:tcPr>
          <w:p w14:paraId="53360CF6" w14:textId="6D6B535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5B9C0F02" w14:textId="4968F9F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872" w:type="pct"/>
          </w:tcPr>
          <w:p w14:paraId="0CF8B12C" w14:textId="5B4A259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3BB1989C" w14:textId="4691CA4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Mirosława Tekiel</w:t>
            </w:r>
          </w:p>
        </w:tc>
        <w:tc>
          <w:tcPr>
            <w:tcW w:w="293" w:type="pct"/>
          </w:tcPr>
          <w:p w14:paraId="27387848" w14:textId="620AFD1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65662301" w14:textId="77777777" w:rsidTr="0034642F">
        <w:tc>
          <w:tcPr>
            <w:tcW w:w="275" w:type="pct"/>
          </w:tcPr>
          <w:p w14:paraId="779C064F" w14:textId="5A9CEEC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283" w:type="pct"/>
          </w:tcPr>
          <w:p w14:paraId="37AAEFC6" w14:textId="5181B07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462" w:type="pct"/>
          </w:tcPr>
          <w:p w14:paraId="33BD4823" w14:textId="775CCE4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7F852BF2" w14:textId="3E635BD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CM_D_2/13</w:t>
            </w:r>
          </w:p>
        </w:tc>
        <w:tc>
          <w:tcPr>
            <w:tcW w:w="340" w:type="pct"/>
          </w:tcPr>
          <w:p w14:paraId="32F3DCD3" w14:textId="04C6B79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908" w:type="pct"/>
          </w:tcPr>
          <w:p w14:paraId="506B5282" w14:textId="567E2B6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Anatomia</w:t>
            </w:r>
          </w:p>
        </w:tc>
        <w:tc>
          <w:tcPr>
            <w:tcW w:w="872" w:type="pct"/>
          </w:tcPr>
          <w:p w14:paraId="4049267C" w14:textId="4154829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5156340B" w14:textId="6223733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Anna Wieczorek</w:t>
            </w:r>
          </w:p>
        </w:tc>
        <w:tc>
          <w:tcPr>
            <w:tcW w:w="293" w:type="pct"/>
          </w:tcPr>
          <w:p w14:paraId="73177165" w14:textId="0508B97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433B3932" w14:textId="77777777" w:rsidTr="0034642F">
        <w:tc>
          <w:tcPr>
            <w:tcW w:w="275" w:type="pct"/>
          </w:tcPr>
          <w:p w14:paraId="1A59CC2F" w14:textId="3ABFB69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283" w:type="pct"/>
          </w:tcPr>
          <w:p w14:paraId="01FAF35B" w14:textId="67CC86B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462" w:type="pct"/>
          </w:tcPr>
          <w:p w14:paraId="13569A17" w14:textId="2C58D56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7C622864" w14:textId="66FE94D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CM_B1.25</w:t>
            </w:r>
          </w:p>
        </w:tc>
        <w:tc>
          <w:tcPr>
            <w:tcW w:w="340" w:type="pct"/>
          </w:tcPr>
          <w:p w14:paraId="5CB47279" w14:textId="4FA2166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908" w:type="pct"/>
          </w:tcPr>
          <w:p w14:paraId="11986666" w14:textId="1842AD7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Bezpieczeństwo personelu medycznego we współczesnych zagrożeniach epidemiologicznych</w:t>
            </w:r>
          </w:p>
        </w:tc>
        <w:tc>
          <w:tcPr>
            <w:tcW w:w="872" w:type="pct"/>
          </w:tcPr>
          <w:p w14:paraId="1E9D13C0" w14:textId="5105503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0B0B652D" w14:textId="53E46C8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mgr Zdzisława Sito</w:t>
            </w:r>
          </w:p>
        </w:tc>
        <w:tc>
          <w:tcPr>
            <w:tcW w:w="293" w:type="pct"/>
          </w:tcPr>
          <w:p w14:paraId="4F351A35" w14:textId="7D25847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7C022101" w14:textId="77777777" w:rsidTr="0034642F">
        <w:tc>
          <w:tcPr>
            <w:tcW w:w="275" w:type="pct"/>
          </w:tcPr>
          <w:p w14:paraId="520E1A1D" w14:textId="23578CE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283" w:type="pct"/>
          </w:tcPr>
          <w:p w14:paraId="020CBA68" w14:textId="70C4E19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462" w:type="pct"/>
          </w:tcPr>
          <w:p w14:paraId="3D57E287" w14:textId="4C0E503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6F9A181B" w14:textId="5C2928F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CM_D_2/13</w:t>
            </w:r>
          </w:p>
        </w:tc>
        <w:tc>
          <w:tcPr>
            <w:tcW w:w="340" w:type="pct"/>
          </w:tcPr>
          <w:p w14:paraId="059BA418" w14:textId="3215B91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3EF2EFEE" w14:textId="066B738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Anatomia</w:t>
            </w:r>
          </w:p>
        </w:tc>
        <w:tc>
          <w:tcPr>
            <w:tcW w:w="872" w:type="pct"/>
          </w:tcPr>
          <w:p w14:paraId="08EB54AE" w14:textId="633B4A9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471C5B2C" w14:textId="74A9998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Anna Wieczorek</w:t>
            </w:r>
          </w:p>
        </w:tc>
        <w:tc>
          <w:tcPr>
            <w:tcW w:w="293" w:type="pct"/>
          </w:tcPr>
          <w:p w14:paraId="25E27729" w14:textId="2974015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4D32AC9B" w14:textId="77777777" w:rsidTr="0034642F">
        <w:tc>
          <w:tcPr>
            <w:tcW w:w="275" w:type="pct"/>
          </w:tcPr>
          <w:p w14:paraId="78B91DA5" w14:textId="62639E0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283" w:type="pct"/>
          </w:tcPr>
          <w:p w14:paraId="70B32D90" w14:textId="22B13F7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462" w:type="pct"/>
          </w:tcPr>
          <w:p w14:paraId="24E7D970" w14:textId="04DC8D6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6D8D555B" w14:textId="1C2A563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CM_B1.25</w:t>
            </w:r>
          </w:p>
        </w:tc>
        <w:tc>
          <w:tcPr>
            <w:tcW w:w="340" w:type="pct"/>
          </w:tcPr>
          <w:p w14:paraId="621082B0" w14:textId="1F3AE1C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2E7272E1" w14:textId="30F4B96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Bezpieczeństwo personelu medycznego we współczesnych zagrożeniach epidemiologicznych</w:t>
            </w:r>
          </w:p>
        </w:tc>
        <w:tc>
          <w:tcPr>
            <w:tcW w:w="872" w:type="pct"/>
          </w:tcPr>
          <w:p w14:paraId="77ADEC83" w14:textId="3778A48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6657686E" w14:textId="2A4C337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mgr Zdzisława Sito</w:t>
            </w:r>
          </w:p>
        </w:tc>
        <w:tc>
          <w:tcPr>
            <w:tcW w:w="293" w:type="pct"/>
          </w:tcPr>
          <w:p w14:paraId="424E3421" w14:textId="485F626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014CEDCA" w14:textId="77777777" w:rsidTr="0034642F">
        <w:tc>
          <w:tcPr>
            <w:tcW w:w="275" w:type="pct"/>
          </w:tcPr>
          <w:p w14:paraId="2C148F40" w14:textId="0E4FD5A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283" w:type="pct"/>
          </w:tcPr>
          <w:p w14:paraId="2BC85508" w14:textId="27C42A4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14:45 - 18:30</w:t>
            </w:r>
          </w:p>
        </w:tc>
        <w:tc>
          <w:tcPr>
            <w:tcW w:w="462" w:type="pct"/>
          </w:tcPr>
          <w:p w14:paraId="3F72D206" w14:textId="2B96D1F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32EFF9E9" w14:textId="5402BBD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CM_B3.29</w:t>
            </w:r>
          </w:p>
        </w:tc>
        <w:tc>
          <w:tcPr>
            <w:tcW w:w="340" w:type="pct"/>
          </w:tcPr>
          <w:p w14:paraId="3B532F4B" w14:textId="07ECF44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908" w:type="pct"/>
          </w:tcPr>
          <w:p w14:paraId="014A2D50" w14:textId="28644B7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872" w:type="pct"/>
          </w:tcPr>
          <w:p w14:paraId="15B8FA1B" w14:textId="2AAF0D5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745F9F72" w14:textId="18A05E1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Mirosława Tekiel</w:t>
            </w:r>
          </w:p>
        </w:tc>
        <w:tc>
          <w:tcPr>
            <w:tcW w:w="293" w:type="pct"/>
          </w:tcPr>
          <w:p w14:paraId="1374C241" w14:textId="5B4544E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5FC98F44" w14:textId="77777777" w:rsidTr="0034642F">
        <w:tc>
          <w:tcPr>
            <w:tcW w:w="275" w:type="pct"/>
          </w:tcPr>
          <w:p w14:paraId="7F4B1E5E" w14:textId="0B7161D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283" w:type="pct"/>
          </w:tcPr>
          <w:p w14:paraId="7FD900FE" w14:textId="17C3E5C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462" w:type="pct"/>
          </w:tcPr>
          <w:p w14:paraId="43081DF7" w14:textId="5152C74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1011" w:type="pct"/>
          </w:tcPr>
          <w:p w14:paraId="297252CA" w14:textId="6FB2D8C9" w:rsidR="0034642F" w:rsidRDefault="0034642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WO_H_ŚCO_Świętokrzyskie</w:t>
            </w:r>
            <w:proofErr w:type="spellEnd"/>
            <w:r>
              <w:rPr>
                <w:sz w:val="16"/>
              </w:rPr>
              <w:t xml:space="preserve"> Centrum Onkologii</w:t>
            </w:r>
          </w:p>
        </w:tc>
        <w:tc>
          <w:tcPr>
            <w:tcW w:w="340" w:type="pct"/>
          </w:tcPr>
          <w:p w14:paraId="21DEE2DB" w14:textId="3B337E7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7EB1AC5E" w14:textId="4188A22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872" w:type="pct"/>
          </w:tcPr>
          <w:p w14:paraId="012E96ED" w14:textId="31C0BD9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7360B07A" w14:textId="4A35BEB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Halina Król</w:t>
            </w:r>
          </w:p>
        </w:tc>
        <w:tc>
          <w:tcPr>
            <w:tcW w:w="293" w:type="pct"/>
          </w:tcPr>
          <w:p w14:paraId="5F5F22DE" w14:textId="0AE163A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55D60EF9" w14:textId="77777777" w:rsidTr="0034642F">
        <w:tc>
          <w:tcPr>
            <w:tcW w:w="275" w:type="pct"/>
          </w:tcPr>
          <w:p w14:paraId="5289FDC4" w14:textId="03B9690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283" w:type="pct"/>
          </w:tcPr>
          <w:p w14:paraId="12D92EC8" w14:textId="7AFEACB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11:45 - 14:45</w:t>
            </w:r>
          </w:p>
        </w:tc>
        <w:tc>
          <w:tcPr>
            <w:tcW w:w="462" w:type="pct"/>
          </w:tcPr>
          <w:p w14:paraId="30E47BAF" w14:textId="1736039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1011" w:type="pct"/>
          </w:tcPr>
          <w:p w14:paraId="4869B7EC" w14:textId="0E356AFD" w:rsidR="0034642F" w:rsidRDefault="0034642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WO_H_ŚCO_Świętokrzyskie</w:t>
            </w:r>
            <w:proofErr w:type="spellEnd"/>
            <w:r>
              <w:rPr>
                <w:sz w:val="16"/>
              </w:rPr>
              <w:t xml:space="preserve"> Centrum Onkologii</w:t>
            </w:r>
          </w:p>
        </w:tc>
        <w:tc>
          <w:tcPr>
            <w:tcW w:w="340" w:type="pct"/>
          </w:tcPr>
          <w:p w14:paraId="1AC1C04A" w14:textId="3256344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15FA8B69" w14:textId="3020E68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872" w:type="pct"/>
          </w:tcPr>
          <w:p w14:paraId="47C2FB48" w14:textId="7939B01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1E2EE594" w14:textId="3525991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Halina Król</w:t>
            </w:r>
          </w:p>
        </w:tc>
        <w:tc>
          <w:tcPr>
            <w:tcW w:w="293" w:type="pct"/>
          </w:tcPr>
          <w:p w14:paraId="082A323D" w14:textId="7E6F7B8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3CDF956F" w14:textId="77777777" w:rsidTr="0034642F">
        <w:tc>
          <w:tcPr>
            <w:tcW w:w="275" w:type="pct"/>
          </w:tcPr>
          <w:p w14:paraId="100944DF" w14:textId="15E3826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283" w:type="pct"/>
          </w:tcPr>
          <w:p w14:paraId="4EA3CD64" w14:textId="540F5E0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15:15 - 19:00</w:t>
            </w:r>
          </w:p>
        </w:tc>
        <w:tc>
          <w:tcPr>
            <w:tcW w:w="462" w:type="pct"/>
          </w:tcPr>
          <w:p w14:paraId="7D0B5FDF" w14:textId="6C97D30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1011" w:type="pct"/>
          </w:tcPr>
          <w:p w14:paraId="3869F974" w14:textId="1787266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CM_A0.01</w:t>
            </w:r>
          </w:p>
        </w:tc>
        <w:tc>
          <w:tcPr>
            <w:tcW w:w="340" w:type="pct"/>
          </w:tcPr>
          <w:p w14:paraId="5493B254" w14:textId="36DA2C0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412D1C87" w14:textId="6AD872E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Etyka zawodowa ratownika medycznego</w:t>
            </w:r>
          </w:p>
        </w:tc>
        <w:tc>
          <w:tcPr>
            <w:tcW w:w="872" w:type="pct"/>
          </w:tcPr>
          <w:p w14:paraId="7AAC42FA" w14:textId="0CBD81C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3D926C27" w14:textId="5D298CF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Grażyna Wiraszka</w:t>
            </w:r>
          </w:p>
        </w:tc>
        <w:tc>
          <w:tcPr>
            <w:tcW w:w="293" w:type="pct"/>
          </w:tcPr>
          <w:p w14:paraId="354BED69" w14:textId="1E126E8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146F627D" w14:textId="77777777" w:rsidTr="0034642F">
        <w:tc>
          <w:tcPr>
            <w:tcW w:w="275" w:type="pct"/>
          </w:tcPr>
          <w:p w14:paraId="68749751" w14:textId="4426CF6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283" w:type="pct"/>
          </w:tcPr>
          <w:p w14:paraId="5BDDF004" w14:textId="1FEEF87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10:00 - 13:00</w:t>
            </w:r>
          </w:p>
        </w:tc>
        <w:tc>
          <w:tcPr>
            <w:tcW w:w="462" w:type="pct"/>
          </w:tcPr>
          <w:p w14:paraId="6C4DB160" w14:textId="2DBE852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1011" w:type="pct"/>
          </w:tcPr>
          <w:p w14:paraId="7B9AAD9A" w14:textId="0106410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WM_G_B3</w:t>
            </w:r>
          </w:p>
        </w:tc>
        <w:tc>
          <w:tcPr>
            <w:tcW w:w="340" w:type="pct"/>
          </w:tcPr>
          <w:p w14:paraId="7802E55A" w14:textId="67F9243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2225AA01" w14:textId="5BEF7C8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Ochrona własności przemysłowej i prawa autorskiego</w:t>
            </w:r>
          </w:p>
        </w:tc>
        <w:tc>
          <w:tcPr>
            <w:tcW w:w="872" w:type="pct"/>
          </w:tcPr>
          <w:p w14:paraId="19F7A907" w14:textId="0D88C92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4D1C4204" w14:textId="5399473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mgr Bartosz Rębak</w:t>
            </w:r>
          </w:p>
        </w:tc>
        <w:tc>
          <w:tcPr>
            <w:tcW w:w="293" w:type="pct"/>
          </w:tcPr>
          <w:p w14:paraId="501D7070" w14:textId="3A4DDA5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76C9C167" w14:textId="77777777" w:rsidTr="0034642F">
        <w:tc>
          <w:tcPr>
            <w:tcW w:w="275" w:type="pct"/>
          </w:tcPr>
          <w:p w14:paraId="10221B2C" w14:textId="57BE929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283" w:type="pct"/>
          </w:tcPr>
          <w:p w14:paraId="07791E96" w14:textId="4509F01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462" w:type="pct"/>
          </w:tcPr>
          <w:p w14:paraId="4C970B6D" w14:textId="294D52C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1011" w:type="pct"/>
          </w:tcPr>
          <w:p w14:paraId="599E3182" w14:textId="166DE97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WM_G_B4</w:t>
            </w:r>
          </w:p>
        </w:tc>
        <w:tc>
          <w:tcPr>
            <w:tcW w:w="340" w:type="pct"/>
          </w:tcPr>
          <w:p w14:paraId="24DE2B0F" w14:textId="11A1A0F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7A26A853" w14:textId="00A9FD4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Biochemia z elementami chemii</w:t>
            </w:r>
          </w:p>
        </w:tc>
        <w:tc>
          <w:tcPr>
            <w:tcW w:w="872" w:type="pct"/>
          </w:tcPr>
          <w:p w14:paraId="38147C1A" w14:textId="1467425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04E9C658" w14:textId="58682B5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prof. dr hab. inż. Barbara Gawdzik</w:t>
            </w:r>
          </w:p>
        </w:tc>
        <w:tc>
          <w:tcPr>
            <w:tcW w:w="293" w:type="pct"/>
          </w:tcPr>
          <w:p w14:paraId="176AC9BB" w14:textId="2F538EF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</w:tr>
      <w:tr w:rsidR="0034642F" w14:paraId="0337C2C0" w14:textId="77777777" w:rsidTr="0034642F">
        <w:tc>
          <w:tcPr>
            <w:tcW w:w="275" w:type="pct"/>
          </w:tcPr>
          <w:p w14:paraId="350D8EA5" w14:textId="33A19B7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283" w:type="pct"/>
          </w:tcPr>
          <w:p w14:paraId="64261E17" w14:textId="59D5DB0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15:00 - 18:45</w:t>
            </w:r>
          </w:p>
        </w:tc>
        <w:tc>
          <w:tcPr>
            <w:tcW w:w="462" w:type="pct"/>
          </w:tcPr>
          <w:p w14:paraId="255D4381" w14:textId="7C3F86B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1011" w:type="pct"/>
          </w:tcPr>
          <w:p w14:paraId="05F37BF7" w14:textId="2C20BE2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CM_D_0/13a</w:t>
            </w:r>
          </w:p>
        </w:tc>
        <w:tc>
          <w:tcPr>
            <w:tcW w:w="340" w:type="pct"/>
          </w:tcPr>
          <w:p w14:paraId="68E76CDF" w14:textId="7F2CA32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1148A56B" w14:textId="6E7B209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Dydaktyka medyczna</w:t>
            </w:r>
          </w:p>
        </w:tc>
        <w:tc>
          <w:tcPr>
            <w:tcW w:w="872" w:type="pct"/>
          </w:tcPr>
          <w:p w14:paraId="2AFEBDC2" w14:textId="049D7D5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09C284AF" w14:textId="28DE7FF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Renata Stępień</w:t>
            </w:r>
          </w:p>
        </w:tc>
        <w:tc>
          <w:tcPr>
            <w:tcW w:w="293" w:type="pct"/>
          </w:tcPr>
          <w:p w14:paraId="0668F2D0" w14:textId="7AE12A1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682F8385" w14:textId="77777777" w:rsidTr="0034642F">
        <w:tc>
          <w:tcPr>
            <w:tcW w:w="275" w:type="pct"/>
          </w:tcPr>
          <w:p w14:paraId="0D36E12C" w14:textId="2B19512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12/10</w:t>
            </w:r>
          </w:p>
        </w:tc>
        <w:tc>
          <w:tcPr>
            <w:tcW w:w="283" w:type="pct"/>
          </w:tcPr>
          <w:p w14:paraId="0D6908EA" w14:textId="054B556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08:30 - 11:30</w:t>
            </w:r>
          </w:p>
        </w:tc>
        <w:tc>
          <w:tcPr>
            <w:tcW w:w="462" w:type="pct"/>
          </w:tcPr>
          <w:p w14:paraId="1187BEC3" w14:textId="3618438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1011" w:type="pct"/>
          </w:tcPr>
          <w:p w14:paraId="1FADE731" w14:textId="5BE2AC1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6D8B024D" w14:textId="21EFD9D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908" w:type="pct"/>
          </w:tcPr>
          <w:p w14:paraId="08E42EB6" w14:textId="0985333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Bezpieczeństwo personelu medycznego we współczesnych zagrożeniach epidemiologicznych</w:t>
            </w:r>
          </w:p>
        </w:tc>
        <w:tc>
          <w:tcPr>
            <w:tcW w:w="872" w:type="pct"/>
          </w:tcPr>
          <w:p w14:paraId="34E0B92F" w14:textId="560ADFE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2C2D1B57" w14:textId="7A3D9F9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mgr Zdzisława Sito</w:t>
            </w:r>
          </w:p>
        </w:tc>
        <w:tc>
          <w:tcPr>
            <w:tcW w:w="293" w:type="pct"/>
          </w:tcPr>
          <w:p w14:paraId="597E9539" w14:textId="291FBCB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0A7D0184" w14:textId="77777777" w:rsidTr="0034642F">
        <w:tc>
          <w:tcPr>
            <w:tcW w:w="275" w:type="pct"/>
          </w:tcPr>
          <w:p w14:paraId="01D58107" w14:textId="4198A60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12/10</w:t>
            </w:r>
          </w:p>
        </w:tc>
        <w:tc>
          <w:tcPr>
            <w:tcW w:w="283" w:type="pct"/>
          </w:tcPr>
          <w:p w14:paraId="76C398BF" w14:textId="1827498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11:45 - 14:45</w:t>
            </w:r>
          </w:p>
        </w:tc>
        <w:tc>
          <w:tcPr>
            <w:tcW w:w="462" w:type="pct"/>
          </w:tcPr>
          <w:p w14:paraId="48C7C1DD" w14:textId="363D26E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1011" w:type="pct"/>
          </w:tcPr>
          <w:p w14:paraId="32650A09" w14:textId="630A116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693ED16F" w14:textId="1449AF8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29F58B2F" w14:textId="69E06A9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Bezpieczeństwo personelu medycznego we współczesnych zagrożeniach epidemiologicznych</w:t>
            </w:r>
          </w:p>
        </w:tc>
        <w:tc>
          <w:tcPr>
            <w:tcW w:w="872" w:type="pct"/>
          </w:tcPr>
          <w:p w14:paraId="4BE94737" w14:textId="61672AA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4F5DEB36" w14:textId="4DDC412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mgr Zdzisława Sito</w:t>
            </w:r>
          </w:p>
        </w:tc>
        <w:tc>
          <w:tcPr>
            <w:tcW w:w="293" w:type="pct"/>
          </w:tcPr>
          <w:p w14:paraId="6115557A" w14:textId="15BC520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00B40E42" w14:textId="77777777" w:rsidTr="0034642F">
        <w:tc>
          <w:tcPr>
            <w:tcW w:w="275" w:type="pct"/>
          </w:tcPr>
          <w:p w14:paraId="78AFD069" w14:textId="74A2CC3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12/10</w:t>
            </w:r>
          </w:p>
        </w:tc>
        <w:tc>
          <w:tcPr>
            <w:tcW w:w="283" w:type="pct"/>
          </w:tcPr>
          <w:p w14:paraId="0BDB3379" w14:textId="24819B1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14:15 - 18:00</w:t>
            </w:r>
          </w:p>
        </w:tc>
        <w:tc>
          <w:tcPr>
            <w:tcW w:w="462" w:type="pct"/>
          </w:tcPr>
          <w:p w14:paraId="73526F03" w14:textId="1B26DED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1011" w:type="pct"/>
          </w:tcPr>
          <w:p w14:paraId="3C79BFEC" w14:textId="3D3F23F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25C4A810" w14:textId="3A53700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908" w:type="pct"/>
          </w:tcPr>
          <w:p w14:paraId="047033CD" w14:textId="2DFCB5D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Dydaktyka medyczna</w:t>
            </w:r>
          </w:p>
        </w:tc>
        <w:tc>
          <w:tcPr>
            <w:tcW w:w="872" w:type="pct"/>
          </w:tcPr>
          <w:p w14:paraId="5F7FE59C" w14:textId="52D822D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48987CF8" w14:textId="48BE4F8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Renata Stępień</w:t>
            </w:r>
          </w:p>
        </w:tc>
        <w:tc>
          <w:tcPr>
            <w:tcW w:w="293" w:type="pct"/>
          </w:tcPr>
          <w:p w14:paraId="1CFF1422" w14:textId="47FCCBD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4B9E476F" w14:textId="77777777" w:rsidTr="0034642F">
        <w:tc>
          <w:tcPr>
            <w:tcW w:w="275" w:type="pct"/>
          </w:tcPr>
          <w:p w14:paraId="1693AC68" w14:textId="48242DD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12/10</w:t>
            </w:r>
          </w:p>
        </w:tc>
        <w:tc>
          <w:tcPr>
            <w:tcW w:w="283" w:type="pct"/>
          </w:tcPr>
          <w:p w14:paraId="3A49CEA0" w14:textId="2EFEDF2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14:45 - 18:30</w:t>
            </w:r>
          </w:p>
        </w:tc>
        <w:tc>
          <w:tcPr>
            <w:tcW w:w="462" w:type="pct"/>
          </w:tcPr>
          <w:p w14:paraId="3C88A1FC" w14:textId="02C2C8E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1011" w:type="pct"/>
          </w:tcPr>
          <w:p w14:paraId="60BB1836" w14:textId="05A256E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049CBD64" w14:textId="3FECC7F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0C1A5CC7" w14:textId="79C03CB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872" w:type="pct"/>
          </w:tcPr>
          <w:p w14:paraId="6A6601A7" w14:textId="5EE61BE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665A48D2" w14:textId="3CC994F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Mirosława Tekiel</w:t>
            </w:r>
          </w:p>
        </w:tc>
        <w:tc>
          <w:tcPr>
            <w:tcW w:w="293" w:type="pct"/>
          </w:tcPr>
          <w:p w14:paraId="30A8825F" w14:textId="1C654B2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6E485850" w14:textId="77777777" w:rsidTr="0034642F">
        <w:tc>
          <w:tcPr>
            <w:tcW w:w="275" w:type="pct"/>
          </w:tcPr>
          <w:p w14:paraId="12274DC3" w14:textId="75002B0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13/10</w:t>
            </w:r>
          </w:p>
        </w:tc>
        <w:tc>
          <w:tcPr>
            <w:tcW w:w="283" w:type="pct"/>
          </w:tcPr>
          <w:p w14:paraId="08DEDC8D" w14:textId="2280411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09:00 - 11:15</w:t>
            </w:r>
          </w:p>
        </w:tc>
        <w:tc>
          <w:tcPr>
            <w:tcW w:w="462" w:type="pct"/>
          </w:tcPr>
          <w:p w14:paraId="68BFD53A" w14:textId="2D4D6E5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1011" w:type="pct"/>
          </w:tcPr>
          <w:p w14:paraId="22640144" w14:textId="0E8DC8E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71915675" w14:textId="7062327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6FAEAEA7" w14:textId="02360D0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Anatomia</w:t>
            </w:r>
          </w:p>
        </w:tc>
        <w:tc>
          <w:tcPr>
            <w:tcW w:w="872" w:type="pct"/>
          </w:tcPr>
          <w:p w14:paraId="1B6F2917" w14:textId="6E9F195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12882AE7" w14:textId="689CF1B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hab. prof. UJK Jacek Kuchinka</w:t>
            </w:r>
          </w:p>
        </w:tc>
        <w:tc>
          <w:tcPr>
            <w:tcW w:w="293" w:type="pct"/>
          </w:tcPr>
          <w:p w14:paraId="0CE2A7B4" w14:textId="67F287E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</w:tr>
      <w:tr w:rsidR="0034642F" w14:paraId="0CBE04CD" w14:textId="77777777" w:rsidTr="0034642F">
        <w:tc>
          <w:tcPr>
            <w:tcW w:w="275" w:type="pct"/>
          </w:tcPr>
          <w:p w14:paraId="6870F08B" w14:textId="5E544AC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13/10</w:t>
            </w:r>
          </w:p>
        </w:tc>
        <w:tc>
          <w:tcPr>
            <w:tcW w:w="283" w:type="pct"/>
          </w:tcPr>
          <w:p w14:paraId="4FC8EB86" w14:textId="62C5DEC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462" w:type="pct"/>
          </w:tcPr>
          <w:p w14:paraId="6A004427" w14:textId="5BFF74D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1011" w:type="pct"/>
          </w:tcPr>
          <w:p w14:paraId="27436928" w14:textId="723351E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6025E6F7" w14:textId="35DAAC7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291A7DDB" w14:textId="21163F7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Ekonomia i zarządzanie w ochronie zdrowia</w:t>
            </w:r>
          </w:p>
        </w:tc>
        <w:tc>
          <w:tcPr>
            <w:tcW w:w="872" w:type="pct"/>
          </w:tcPr>
          <w:p w14:paraId="785AF227" w14:textId="6D8EB9C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5408B9D4" w14:textId="177B2FC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Małgorzata Starczyńska</w:t>
            </w:r>
          </w:p>
        </w:tc>
        <w:tc>
          <w:tcPr>
            <w:tcW w:w="293" w:type="pct"/>
          </w:tcPr>
          <w:p w14:paraId="6DCDD700" w14:textId="6BE4258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2A75342D" w14:textId="77777777" w:rsidTr="0034642F">
        <w:tc>
          <w:tcPr>
            <w:tcW w:w="275" w:type="pct"/>
          </w:tcPr>
          <w:p w14:paraId="70CAF23A" w14:textId="2A80962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13/10</w:t>
            </w:r>
          </w:p>
        </w:tc>
        <w:tc>
          <w:tcPr>
            <w:tcW w:w="283" w:type="pct"/>
          </w:tcPr>
          <w:p w14:paraId="34BB9F65" w14:textId="220CC4B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14:45 - 18:30</w:t>
            </w:r>
          </w:p>
        </w:tc>
        <w:tc>
          <w:tcPr>
            <w:tcW w:w="462" w:type="pct"/>
          </w:tcPr>
          <w:p w14:paraId="1CDEB724" w14:textId="5EE3479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1011" w:type="pct"/>
          </w:tcPr>
          <w:p w14:paraId="2724A490" w14:textId="503E650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43CA02E7" w14:textId="04B6194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37DE228C" w14:textId="58F495E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872" w:type="pct"/>
          </w:tcPr>
          <w:p w14:paraId="5FE02B66" w14:textId="3A289CD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35EDE064" w14:textId="43157B4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Mirosława Tekiel</w:t>
            </w:r>
          </w:p>
        </w:tc>
        <w:tc>
          <w:tcPr>
            <w:tcW w:w="293" w:type="pct"/>
          </w:tcPr>
          <w:p w14:paraId="01C62B3B" w14:textId="2A2671B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7947C8B1" w14:textId="77777777" w:rsidTr="0034642F">
        <w:tc>
          <w:tcPr>
            <w:tcW w:w="275" w:type="pct"/>
          </w:tcPr>
          <w:p w14:paraId="6D5F6F99" w14:textId="1FE4373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14/10</w:t>
            </w:r>
          </w:p>
        </w:tc>
        <w:tc>
          <w:tcPr>
            <w:tcW w:w="283" w:type="pct"/>
          </w:tcPr>
          <w:p w14:paraId="01493BD8" w14:textId="11262CD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462" w:type="pct"/>
          </w:tcPr>
          <w:p w14:paraId="7189794D" w14:textId="009400D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41FF62C7" w14:textId="48F1EB5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CM_D_2/13</w:t>
            </w:r>
          </w:p>
        </w:tc>
        <w:tc>
          <w:tcPr>
            <w:tcW w:w="340" w:type="pct"/>
          </w:tcPr>
          <w:p w14:paraId="7D7D4F92" w14:textId="03DD2B6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4B6287BA" w14:textId="56D74E2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Anatomia</w:t>
            </w:r>
          </w:p>
        </w:tc>
        <w:tc>
          <w:tcPr>
            <w:tcW w:w="872" w:type="pct"/>
          </w:tcPr>
          <w:p w14:paraId="1DFDD5CC" w14:textId="1CDE4DC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2DFFA3D0" w14:textId="175A2E0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Anna Wieczorek</w:t>
            </w:r>
          </w:p>
        </w:tc>
        <w:tc>
          <w:tcPr>
            <w:tcW w:w="293" w:type="pct"/>
          </w:tcPr>
          <w:p w14:paraId="433C3EF3" w14:textId="79A368A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66994606" w14:textId="77777777" w:rsidTr="0034642F">
        <w:tc>
          <w:tcPr>
            <w:tcW w:w="275" w:type="pct"/>
          </w:tcPr>
          <w:p w14:paraId="51EB1507" w14:textId="0CF2A06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14/10</w:t>
            </w:r>
          </w:p>
        </w:tc>
        <w:tc>
          <w:tcPr>
            <w:tcW w:w="283" w:type="pct"/>
          </w:tcPr>
          <w:p w14:paraId="42928895" w14:textId="5300E2F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462" w:type="pct"/>
          </w:tcPr>
          <w:p w14:paraId="0A8E8A35" w14:textId="640F089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1958D113" w14:textId="2FCAAA2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CM_D_2/13</w:t>
            </w:r>
          </w:p>
        </w:tc>
        <w:tc>
          <w:tcPr>
            <w:tcW w:w="340" w:type="pct"/>
          </w:tcPr>
          <w:p w14:paraId="7F5973C1" w14:textId="0CEDA32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908" w:type="pct"/>
          </w:tcPr>
          <w:p w14:paraId="25BAB99D" w14:textId="139A0AD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Anatomia</w:t>
            </w:r>
          </w:p>
        </w:tc>
        <w:tc>
          <w:tcPr>
            <w:tcW w:w="872" w:type="pct"/>
          </w:tcPr>
          <w:p w14:paraId="076F7150" w14:textId="179E4F2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595AC328" w14:textId="2F4FEA8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Anna Wieczorek</w:t>
            </w:r>
          </w:p>
        </w:tc>
        <w:tc>
          <w:tcPr>
            <w:tcW w:w="293" w:type="pct"/>
          </w:tcPr>
          <w:p w14:paraId="09FDBF1C" w14:textId="27E528F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5D173DDC" w14:textId="77777777" w:rsidTr="0034642F">
        <w:tc>
          <w:tcPr>
            <w:tcW w:w="275" w:type="pct"/>
          </w:tcPr>
          <w:p w14:paraId="21203E81" w14:textId="1D606E9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14/10</w:t>
            </w:r>
          </w:p>
        </w:tc>
        <w:tc>
          <w:tcPr>
            <w:tcW w:w="283" w:type="pct"/>
          </w:tcPr>
          <w:p w14:paraId="6D0AAB09" w14:textId="17800DF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11:15 - 17:15</w:t>
            </w:r>
          </w:p>
        </w:tc>
        <w:tc>
          <w:tcPr>
            <w:tcW w:w="462" w:type="pct"/>
          </w:tcPr>
          <w:p w14:paraId="4D505FBF" w14:textId="26A4BEE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1F75F662" w14:textId="193BAB2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CM_B2.18</w:t>
            </w:r>
          </w:p>
        </w:tc>
        <w:tc>
          <w:tcPr>
            <w:tcW w:w="340" w:type="pct"/>
          </w:tcPr>
          <w:p w14:paraId="0B79D8D5" w14:textId="212118B0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5C8024F1" w14:textId="0DBCC98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Techniki relaksacyjne w radzeniu sobie ze stresem</w:t>
            </w:r>
          </w:p>
        </w:tc>
        <w:tc>
          <w:tcPr>
            <w:tcW w:w="872" w:type="pct"/>
          </w:tcPr>
          <w:p w14:paraId="3B1608EB" w14:textId="1E8C966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5760F144" w14:textId="12732DD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mgr Kaja Sokołowska</w:t>
            </w:r>
          </w:p>
        </w:tc>
        <w:tc>
          <w:tcPr>
            <w:tcW w:w="293" w:type="pct"/>
          </w:tcPr>
          <w:p w14:paraId="3D14AC00" w14:textId="67B22F9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</w:tr>
      <w:tr w:rsidR="0034642F" w14:paraId="5A29530E" w14:textId="77777777" w:rsidTr="0034642F">
        <w:tc>
          <w:tcPr>
            <w:tcW w:w="275" w:type="pct"/>
          </w:tcPr>
          <w:p w14:paraId="5FAD1429" w14:textId="39D8FE0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14/10</w:t>
            </w:r>
          </w:p>
        </w:tc>
        <w:tc>
          <w:tcPr>
            <w:tcW w:w="283" w:type="pct"/>
          </w:tcPr>
          <w:p w14:paraId="0DEB50AC" w14:textId="5495957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14:45 - 18:30</w:t>
            </w:r>
          </w:p>
        </w:tc>
        <w:tc>
          <w:tcPr>
            <w:tcW w:w="462" w:type="pct"/>
          </w:tcPr>
          <w:p w14:paraId="17829FEB" w14:textId="099441B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1011" w:type="pct"/>
          </w:tcPr>
          <w:p w14:paraId="093DAE26" w14:textId="17AAB00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1E4EAEFD" w14:textId="0A2FB12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908" w:type="pct"/>
          </w:tcPr>
          <w:p w14:paraId="4B9BE8D1" w14:textId="62AB9F8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872" w:type="pct"/>
          </w:tcPr>
          <w:p w14:paraId="373F69A6" w14:textId="6D14A62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16C4E956" w14:textId="4C3746B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Mirosława Tekiel</w:t>
            </w:r>
          </w:p>
        </w:tc>
        <w:tc>
          <w:tcPr>
            <w:tcW w:w="293" w:type="pct"/>
          </w:tcPr>
          <w:p w14:paraId="1B384E87" w14:textId="7FA1A46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4591843E" w14:textId="77777777" w:rsidTr="0034642F">
        <w:tc>
          <w:tcPr>
            <w:tcW w:w="275" w:type="pct"/>
          </w:tcPr>
          <w:p w14:paraId="7E641AE5" w14:textId="772C611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15/10</w:t>
            </w:r>
          </w:p>
        </w:tc>
        <w:tc>
          <w:tcPr>
            <w:tcW w:w="283" w:type="pct"/>
          </w:tcPr>
          <w:p w14:paraId="6168C916" w14:textId="7C95F51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462" w:type="pct"/>
          </w:tcPr>
          <w:p w14:paraId="0BF7419D" w14:textId="1FE85AA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1011" w:type="pct"/>
          </w:tcPr>
          <w:p w14:paraId="279CD7BD" w14:textId="2FEBB1A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470D2DE0" w14:textId="000A675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5FA5B766" w14:textId="2A2A9BF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Biologia i mikrobiologia</w:t>
            </w:r>
          </w:p>
        </w:tc>
        <w:tc>
          <w:tcPr>
            <w:tcW w:w="872" w:type="pct"/>
          </w:tcPr>
          <w:p w14:paraId="7379B9C4" w14:textId="3FAE312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1FD87BC2" w14:textId="18A0147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prof. dr hab. Robert Bucki</w:t>
            </w:r>
          </w:p>
        </w:tc>
        <w:tc>
          <w:tcPr>
            <w:tcW w:w="293" w:type="pct"/>
          </w:tcPr>
          <w:p w14:paraId="4F107627" w14:textId="503DB94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</w:tr>
      <w:tr w:rsidR="0034642F" w14:paraId="75BBABB1" w14:textId="77777777" w:rsidTr="0034642F">
        <w:tc>
          <w:tcPr>
            <w:tcW w:w="275" w:type="pct"/>
          </w:tcPr>
          <w:p w14:paraId="7A8B22B3" w14:textId="6AFA8EE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15/10</w:t>
            </w:r>
          </w:p>
        </w:tc>
        <w:tc>
          <w:tcPr>
            <w:tcW w:w="283" w:type="pct"/>
          </w:tcPr>
          <w:p w14:paraId="46BF279C" w14:textId="2949C64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11:45 - 14:45</w:t>
            </w:r>
          </w:p>
        </w:tc>
        <w:tc>
          <w:tcPr>
            <w:tcW w:w="462" w:type="pct"/>
          </w:tcPr>
          <w:p w14:paraId="2E5F6BCE" w14:textId="0E497EC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1011" w:type="pct"/>
          </w:tcPr>
          <w:p w14:paraId="1DB79967" w14:textId="34911CA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CM_D_2/11</w:t>
            </w:r>
          </w:p>
        </w:tc>
        <w:tc>
          <w:tcPr>
            <w:tcW w:w="340" w:type="pct"/>
          </w:tcPr>
          <w:p w14:paraId="2784B68C" w14:textId="3E04879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908" w:type="pct"/>
          </w:tcPr>
          <w:p w14:paraId="295BE031" w14:textId="4ED24E5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Biologia i mikrobiologia</w:t>
            </w:r>
          </w:p>
        </w:tc>
        <w:tc>
          <w:tcPr>
            <w:tcW w:w="872" w:type="pct"/>
          </w:tcPr>
          <w:p w14:paraId="44B48EA5" w14:textId="75138EE8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5DD1176C" w14:textId="0A5E426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Paulina Paprocka</w:t>
            </w:r>
          </w:p>
        </w:tc>
        <w:tc>
          <w:tcPr>
            <w:tcW w:w="293" w:type="pct"/>
          </w:tcPr>
          <w:p w14:paraId="397C6F03" w14:textId="5D27626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</w:tr>
      <w:tr w:rsidR="0034642F" w14:paraId="79914936" w14:textId="77777777" w:rsidTr="0034642F">
        <w:tc>
          <w:tcPr>
            <w:tcW w:w="275" w:type="pct"/>
          </w:tcPr>
          <w:p w14:paraId="3BB68AD4" w14:textId="4AF61D1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15/10</w:t>
            </w:r>
          </w:p>
        </w:tc>
        <w:tc>
          <w:tcPr>
            <w:tcW w:w="283" w:type="pct"/>
          </w:tcPr>
          <w:p w14:paraId="64F8C5A6" w14:textId="5EC622B7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15:00 - 18:45</w:t>
            </w:r>
          </w:p>
        </w:tc>
        <w:tc>
          <w:tcPr>
            <w:tcW w:w="462" w:type="pct"/>
          </w:tcPr>
          <w:p w14:paraId="36C35AF4" w14:textId="722EA4E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1011" w:type="pct"/>
          </w:tcPr>
          <w:p w14:paraId="7F8520D2" w14:textId="0278939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314924DB" w14:textId="66C232A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5E17B61B" w14:textId="431E697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Etyka zawodowa ratownika medycznego</w:t>
            </w:r>
          </w:p>
        </w:tc>
        <w:tc>
          <w:tcPr>
            <w:tcW w:w="872" w:type="pct"/>
          </w:tcPr>
          <w:p w14:paraId="4EB20DC3" w14:textId="00C0020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RM/Ist/S/2025/2026/sem.1</w:t>
            </w:r>
          </w:p>
        </w:tc>
        <w:tc>
          <w:tcPr>
            <w:tcW w:w="557" w:type="pct"/>
          </w:tcPr>
          <w:p w14:paraId="1FC6D785" w14:textId="611B52B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Grażyna Wiraszka</w:t>
            </w:r>
          </w:p>
        </w:tc>
        <w:tc>
          <w:tcPr>
            <w:tcW w:w="293" w:type="pct"/>
          </w:tcPr>
          <w:p w14:paraId="2A46CF73" w14:textId="7040ED7A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  <w:tr w:rsidR="0034642F" w14:paraId="1B4CA14A" w14:textId="77777777" w:rsidTr="0034642F">
        <w:tc>
          <w:tcPr>
            <w:tcW w:w="275" w:type="pct"/>
          </w:tcPr>
          <w:p w14:paraId="55B2A609" w14:textId="05E3531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16/10</w:t>
            </w:r>
          </w:p>
        </w:tc>
        <w:tc>
          <w:tcPr>
            <w:tcW w:w="283" w:type="pct"/>
          </w:tcPr>
          <w:p w14:paraId="41988634" w14:textId="7CF65C75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462" w:type="pct"/>
          </w:tcPr>
          <w:p w14:paraId="1361580D" w14:textId="1245F7E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1011" w:type="pct"/>
          </w:tcPr>
          <w:p w14:paraId="187BB86D" w14:textId="21453004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WM_G_B4</w:t>
            </w:r>
          </w:p>
        </w:tc>
        <w:tc>
          <w:tcPr>
            <w:tcW w:w="340" w:type="pct"/>
          </w:tcPr>
          <w:p w14:paraId="5D5EEEEF" w14:textId="764FD906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1E012FA7" w14:textId="7045B7A2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Biochemia z elementami chemii</w:t>
            </w:r>
          </w:p>
        </w:tc>
        <w:tc>
          <w:tcPr>
            <w:tcW w:w="872" w:type="pct"/>
          </w:tcPr>
          <w:p w14:paraId="2E8DD191" w14:textId="3DA2B6D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</w:t>
            </w:r>
            <w:proofErr w:type="spell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/S/2025/2026/sem.1</w:t>
            </w:r>
          </w:p>
        </w:tc>
        <w:tc>
          <w:tcPr>
            <w:tcW w:w="557" w:type="pct"/>
          </w:tcPr>
          <w:p w14:paraId="11AD6E7C" w14:textId="264C383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prof. dr hab. inż. Barbara Gawdzik</w:t>
            </w:r>
          </w:p>
        </w:tc>
        <w:tc>
          <w:tcPr>
            <w:tcW w:w="293" w:type="pct"/>
          </w:tcPr>
          <w:p w14:paraId="45745779" w14:textId="55161423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</w:tr>
      <w:tr w:rsidR="0034642F" w14:paraId="0F65755F" w14:textId="77777777" w:rsidTr="0034642F">
        <w:tc>
          <w:tcPr>
            <w:tcW w:w="275" w:type="pct"/>
          </w:tcPr>
          <w:p w14:paraId="65D44FAC" w14:textId="4B0F6159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16/10</w:t>
            </w:r>
          </w:p>
        </w:tc>
        <w:tc>
          <w:tcPr>
            <w:tcW w:w="283" w:type="pct"/>
          </w:tcPr>
          <w:p w14:paraId="1D0177BE" w14:textId="28167CF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15:00 - 18:45</w:t>
            </w:r>
          </w:p>
        </w:tc>
        <w:tc>
          <w:tcPr>
            <w:tcW w:w="462" w:type="pct"/>
          </w:tcPr>
          <w:p w14:paraId="5C5B69F8" w14:textId="01C5875F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1011" w:type="pct"/>
          </w:tcPr>
          <w:p w14:paraId="39FD46E8" w14:textId="11E7075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CM</w:t>
            </w:r>
            <w:proofErr w:type="gramStart"/>
            <w:r>
              <w:rPr>
                <w:sz w:val="16"/>
              </w:rPr>
              <w:t>_  sala</w:t>
            </w:r>
            <w:proofErr w:type="gramEnd"/>
            <w:r>
              <w:rPr>
                <w:sz w:val="16"/>
              </w:rPr>
              <w:t xml:space="preserve"> nieprzydzielona</w:t>
            </w:r>
          </w:p>
        </w:tc>
        <w:tc>
          <w:tcPr>
            <w:tcW w:w="340" w:type="pct"/>
          </w:tcPr>
          <w:p w14:paraId="4495F6C4" w14:textId="6711D83E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08" w:type="pct"/>
          </w:tcPr>
          <w:p w14:paraId="482897CB" w14:textId="32A1BD7B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Dydaktyka medyczna</w:t>
            </w:r>
          </w:p>
        </w:tc>
        <w:tc>
          <w:tcPr>
            <w:tcW w:w="872" w:type="pct"/>
          </w:tcPr>
          <w:p w14:paraId="58541160" w14:textId="01EEF44D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1 RM/</w:t>
            </w:r>
            <w:proofErr w:type="spell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/S/2025/2026/sem.1</w:t>
            </w:r>
          </w:p>
        </w:tc>
        <w:tc>
          <w:tcPr>
            <w:tcW w:w="557" w:type="pct"/>
          </w:tcPr>
          <w:p w14:paraId="2C2B666B" w14:textId="471ECE91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dr Renata Stępień</w:t>
            </w:r>
          </w:p>
        </w:tc>
        <w:tc>
          <w:tcPr>
            <w:tcW w:w="293" w:type="pct"/>
          </w:tcPr>
          <w:p w14:paraId="1804E8D8" w14:textId="03E76B0C" w:rsidR="0034642F" w:rsidRDefault="0034642F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</w:tr>
    </w:tbl>
    <w:p w14:paraId="3504DD09" w14:textId="77777777" w:rsidR="0034642F" w:rsidRPr="0034642F" w:rsidRDefault="0034642F">
      <w:pPr>
        <w:rPr>
          <w:sz w:val="16"/>
        </w:rPr>
      </w:pPr>
    </w:p>
    <w:sectPr w:rsidR="0034642F" w:rsidRPr="0034642F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1ECD" w14:textId="77777777" w:rsidR="00D77431" w:rsidRDefault="00D77431" w:rsidP="00294321">
      <w:r>
        <w:separator/>
      </w:r>
    </w:p>
  </w:endnote>
  <w:endnote w:type="continuationSeparator" w:id="0">
    <w:p w14:paraId="779915EB" w14:textId="77777777" w:rsidR="00D77431" w:rsidRDefault="00D77431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D996D" w14:textId="77777777" w:rsidR="00D77431" w:rsidRDefault="00D77431" w:rsidP="00294321">
      <w:r>
        <w:separator/>
      </w:r>
    </w:p>
  </w:footnote>
  <w:footnote w:type="continuationSeparator" w:id="0">
    <w:p w14:paraId="04C1F1A7" w14:textId="77777777" w:rsidR="00D77431" w:rsidRDefault="00D77431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F1E6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VERTc3MjcxQTg0QzA3QUVGNTIxMEM1MkI3NjczMjQzMDVFQjNBRTEiLCJ0eXAiOiJKV1QiLCJ4NXQiOiI3ZWR5Y2FoTUI2NzFJUXhTdDJjeVF3WHJPdUUifQ.eyJuYmYiOjE3OTA3NzEyNTIsImV4cCI6MTc5MDg1NzY1MiwiaXNzIjoiaHR0cHM6Ly96c2lpZHAudWprLmVkdS5wbCIsImF1ZCI6ImRlYW5zX29mZmljZV9zZXJ2ZXIiLCJjbGllbnRfaWQiOiJkZWFuc19vZmZpY2VfbG9uZ190YXNrcyIsInN1YiI6IjZkNzI5ODc4LWY5NDctNGE4ZC1hNmI5LWJkNThlODcwNDAxYSIsImF1dGhfdGltZSI6MTc5MDc3MTI1MiwiaWRwIjoibG9jYWwiLCJzY29wZSI6WyJvcGVuaWQiLCJkZWFuc19vZmZpY2Vfc2VydmVyIl0sImFtciI6WyJkZWxlZ2F0aW9uIl19.H_t23u8RcD1FB58EubWAxgr3eu1ecPHewKnRWTzvP74WlFDcpXu10LnYUA5vk-8RDCSjdtcUSGXMi-bFvZ9ZtslsfJvw4Db6klCJZWdzHByUZ1ra1Mxvo-tAmJB7tUT9gpzCiL7ob--MepSeHsEyYdu3oCn1e0FZhTbty-2a5Sh95-lrc28qLweanTdV4FIBkgNd8iOo_HYV2RF8nOEdeNrQU9RO8BKLRiyazipitu5PGDsow3Y9TLAKdiuaPIdjzuscI5VFMOUM7JLdtjwHZRfH8ZkJNtnVxZOUesIl-V8WBK84mTX_y7wiiWXmzV0x-I2DCZItpFEGRTYsMmG5XxbzN7pWIvGuJcFgLb6VtCSwjF-rum2pxi4nGRgTFo02J3qMfzNZyr7Q-KUBh_XJTjRHaUnChuSqtuRa0va6RGTE5j4Z-WTT2_p9fFflr4ArMU1Xw3gbpAmPqHv2DX8ZF7OJ538cce3TxeUHvJj-6WONTYf02sKNbz4tP6ms6igt"/>
    <w:docVar w:name="AppProcID" w:val="15396"/>
    <w:docVar w:name="Autor" w:val="katarzyna.stepien"/>
    <w:docVar w:name="NAPRAW" w:val="0"/>
    <w:docVar w:name="PinPGenerator" w:val="1"/>
    <w:docVar w:name="ServiceAddress" w:val="http://ZSI-WCF-U10.zsi.ujk.edu.pl:8095/DziekanatREST/WordRESTService.svc/Call"/>
    <w:docVar w:name="ServiceAddressForWordAddIn" w:val="net.tcp://ZSI-WCF-U10.zsi.ujk.edu.pl:12345/Dziekanat/"/>
  </w:docVars>
  <w:rsids>
    <w:rsidRoot w:val="0034642F"/>
    <w:rsid w:val="000F6126"/>
    <w:rsid w:val="002013FB"/>
    <w:rsid w:val="00294321"/>
    <w:rsid w:val="002B2C18"/>
    <w:rsid w:val="0034642F"/>
    <w:rsid w:val="005B0F59"/>
    <w:rsid w:val="006F71E2"/>
    <w:rsid w:val="007265AD"/>
    <w:rsid w:val="008D0D43"/>
    <w:rsid w:val="00D7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22578"/>
  <w15:docId w15:val="{5E67485F-A42F-419D-83B1-C9B4FE7F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346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mat\AppData\Roaming\PCG%20Academia%20sp.%20z%20o.o.\University%20-%20DeansOffice%20-%20Client\11.73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2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Stępień</dc:creator>
  <cp:keywords/>
  <dc:description>Wydruk systemowy</dc:description>
  <cp:lastModifiedBy>Katarzyna Stępień</cp:lastModifiedBy>
  <cp:revision>1</cp:revision>
  <dcterms:created xsi:type="dcterms:W3CDTF">2026-09-30T12:27:00Z</dcterms:created>
  <dcterms:modified xsi:type="dcterms:W3CDTF">2026-09-30T12:28:00Z</dcterms:modified>
</cp:coreProperties>
</file>