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67842" w14:textId="536F9C3D" w:rsidR="00294321" w:rsidRDefault="00AD1B26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Poniedziałek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05-10-2026</w:t>
      </w:r>
      <w:r>
        <w:rPr>
          <w:sz w:val="16"/>
        </w:rPr>
        <w:t xml:space="preserve"> do </w:t>
      </w:r>
      <w:r>
        <w:rPr>
          <w:b/>
          <w:sz w:val="16"/>
        </w:rPr>
        <w:t>09-10-2026</w:t>
      </w:r>
    </w:p>
    <w:tbl>
      <w:tblPr>
        <w:tblStyle w:val="Tabela-Siatka"/>
        <w:tblW w:w="3468" w:type="pct"/>
        <w:tblLook w:val="04A0" w:firstRow="1" w:lastRow="0" w:firstColumn="1" w:lastColumn="0" w:noHBand="0" w:noVBand="1"/>
      </w:tblPr>
      <w:tblGrid>
        <w:gridCol w:w="914"/>
        <w:gridCol w:w="1349"/>
        <w:gridCol w:w="1620"/>
        <w:gridCol w:w="768"/>
        <w:gridCol w:w="1997"/>
        <w:gridCol w:w="1052"/>
      </w:tblGrid>
      <w:tr w:rsidR="008F1E8B" w:rsidRPr="00AD1B26" w14:paraId="502AD274" w14:textId="77777777" w:rsidTr="00501B13">
        <w:tc>
          <w:tcPr>
            <w:tcW w:w="594" w:type="pct"/>
          </w:tcPr>
          <w:p w14:paraId="49E44BE0" w14:textId="2A57B5AD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Daty zajęć</w:t>
            </w:r>
          </w:p>
        </w:tc>
        <w:tc>
          <w:tcPr>
            <w:tcW w:w="876" w:type="pct"/>
          </w:tcPr>
          <w:p w14:paraId="563FA7BE" w14:textId="01E17602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Od - Do</w:t>
            </w:r>
          </w:p>
        </w:tc>
        <w:tc>
          <w:tcPr>
            <w:tcW w:w="1052" w:type="pct"/>
          </w:tcPr>
          <w:p w14:paraId="6312F5EB" w14:textId="4178DB21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Wykładowca</w:t>
            </w:r>
          </w:p>
        </w:tc>
        <w:tc>
          <w:tcPr>
            <w:tcW w:w="499" w:type="pct"/>
          </w:tcPr>
          <w:p w14:paraId="697126AA" w14:textId="547B67DE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Grupa</w:t>
            </w:r>
          </w:p>
        </w:tc>
        <w:tc>
          <w:tcPr>
            <w:tcW w:w="1297" w:type="pct"/>
          </w:tcPr>
          <w:p w14:paraId="576EA36C" w14:textId="1C37D29A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Przedmiot</w:t>
            </w:r>
          </w:p>
        </w:tc>
        <w:tc>
          <w:tcPr>
            <w:tcW w:w="683" w:type="pct"/>
          </w:tcPr>
          <w:p w14:paraId="4A804E02" w14:textId="24972175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Sala</w:t>
            </w:r>
          </w:p>
        </w:tc>
      </w:tr>
      <w:tr w:rsidR="008F1E8B" w14:paraId="02D0A9A2" w14:textId="77777777" w:rsidTr="00501B13">
        <w:tc>
          <w:tcPr>
            <w:tcW w:w="594" w:type="pct"/>
          </w:tcPr>
          <w:p w14:paraId="15D899B0" w14:textId="62BE7B4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05/10</w:t>
            </w:r>
          </w:p>
        </w:tc>
        <w:tc>
          <w:tcPr>
            <w:tcW w:w="876" w:type="pct"/>
          </w:tcPr>
          <w:p w14:paraId="318CBDD8" w14:textId="408BFE1A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1052" w:type="pct"/>
          </w:tcPr>
          <w:p w14:paraId="7F5BD730" w14:textId="55A004D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dr Iwona Kijewska</w:t>
            </w:r>
          </w:p>
        </w:tc>
        <w:tc>
          <w:tcPr>
            <w:tcW w:w="499" w:type="pct"/>
          </w:tcPr>
          <w:p w14:paraId="015B56D6" w14:textId="76E653F7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297" w:type="pct"/>
          </w:tcPr>
          <w:p w14:paraId="45DFEEA4" w14:textId="39CF7CE3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Filozofia</w:t>
            </w:r>
          </w:p>
        </w:tc>
        <w:tc>
          <w:tcPr>
            <w:tcW w:w="683" w:type="pct"/>
          </w:tcPr>
          <w:p w14:paraId="3AD2EBC6" w14:textId="1842E4D3" w:rsidR="008F1E8B" w:rsidRPr="00AD1B26" w:rsidRDefault="008F1E8B">
            <w:pPr>
              <w:rPr>
                <w:color w:val="FF0000"/>
                <w:sz w:val="16"/>
              </w:rPr>
            </w:pPr>
            <w:r w:rsidRPr="00AD1B26">
              <w:rPr>
                <w:color w:val="FF0000"/>
                <w:sz w:val="16"/>
              </w:rPr>
              <w:t>WM_G_B3</w:t>
            </w:r>
            <w:r>
              <w:rPr>
                <w:color w:val="FF0000"/>
                <w:sz w:val="16"/>
              </w:rPr>
              <w:t>*</w:t>
            </w:r>
          </w:p>
        </w:tc>
      </w:tr>
      <w:tr w:rsidR="008F1E8B" w14:paraId="2B90D88E" w14:textId="77777777" w:rsidTr="00501B13">
        <w:tc>
          <w:tcPr>
            <w:tcW w:w="594" w:type="pct"/>
          </w:tcPr>
          <w:p w14:paraId="1A08683F" w14:textId="06C2158C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05/10</w:t>
            </w:r>
          </w:p>
        </w:tc>
        <w:tc>
          <w:tcPr>
            <w:tcW w:w="876" w:type="pct"/>
          </w:tcPr>
          <w:p w14:paraId="4F93FBCD" w14:textId="5EC13D6E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1052" w:type="pct"/>
          </w:tcPr>
          <w:p w14:paraId="7B2FB9D1" w14:textId="365E7DD1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 xml:space="preserve">dr Małgorzata </w:t>
            </w:r>
            <w:proofErr w:type="spellStart"/>
            <w:r>
              <w:rPr>
                <w:sz w:val="16"/>
              </w:rPr>
              <w:t>Starczyńska</w:t>
            </w:r>
            <w:proofErr w:type="spellEnd"/>
          </w:p>
        </w:tc>
        <w:tc>
          <w:tcPr>
            <w:tcW w:w="499" w:type="pct"/>
          </w:tcPr>
          <w:p w14:paraId="70F878AA" w14:textId="620D95D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297" w:type="pct"/>
          </w:tcPr>
          <w:p w14:paraId="5848EDB3" w14:textId="3368D93C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Demografia i epidemiologia</w:t>
            </w:r>
          </w:p>
        </w:tc>
        <w:tc>
          <w:tcPr>
            <w:tcW w:w="683" w:type="pct"/>
          </w:tcPr>
          <w:p w14:paraId="00D3E3C4" w14:textId="59513EA1" w:rsidR="008F1E8B" w:rsidRPr="00AD1B26" w:rsidRDefault="008F1E8B">
            <w:pPr>
              <w:rPr>
                <w:color w:val="FF0000"/>
                <w:sz w:val="16"/>
              </w:rPr>
            </w:pPr>
            <w:r w:rsidRPr="00AD1B26">
              <w:rPr>
                <w:color w:val="FF0000"/>
                <w:sz w:val="16"/>
              </w:rPr>
              <w:t>WM_G_B3</w:t>
            </w:r>
            <w:r>
              <w:rPr>
                <w:color w:val="FF0000"/>
                <w:sz w:val="16"/>
              </w:rPr>
              <w:t>*</w:t>
            </w:r>
          </w:p>
        </w:tc>
      </w:tr>
      <w:tr w:rsidR="008F1E8B" w14:paraId="69B39B3F" w14:textId="77777777" w:rsidTr="00501B13">
        <w:tc>
          <w:tcPr>
            <w:tcW w:w="594" w:type="pct"/>
          </w:tcPr>
          <w:p w14:paraId="6ED0954D" w14:textId="73FE472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05/10</w:t>
            </w:r>
          </w:p>
        </w:tc>
        <w:tc>
          <w:tcPr>
            <w:tcW w:w="876" w:type="pct"/>
          </w:tcPr>
          <w:p w14:paraId="52FCA362" w14:textId="7CFC518C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13:45 - 16:00</w:t>
            </w:r>
          </w:p>
        </w:tc>
        <w:tc>
          <w:tcPr>
            <w:tcW w:w="1052" w:type="pct"/>
          </w:tcPr>
          <w:p w14:paraId="4114BC8B" w14:textId="76D1527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 xml:space="preserve">dr Małgorzata </w:t>
            </w:r>
            <w:proofErr w:type="spellStart"/>
            <w:r>
              <w:rPr>
                <w:sz w:val="16"/>
              </w:rPr>
              <w:t>Starczyńska</w:t>
            </w:r>
            <w:proofErr w:type="spellEnd"/>
          </w:p>
        </w:tc>
        <w:tc>
          <w:tcPr>
            <w:tcW w:w="499" w:type="pct"/>
          </w:tcPr>
          <w:p w14:paraId="53920772" w14:textId="575624CE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297" w:type="pct"/>
          </w:tcPr>
          <w:p w14:paraId="0F8FFB44" w14:textId="7F2FD346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Zarządzanie i marketing</w:t>
            </w:r>
          </w:p>
        </w:tc>
        <w:tc>
          <w:tcPr>
            <w:tcW w:w="683" w:type="pct"/>
          </w:tcPr>
          <w:p w14:paraId="21A722C4" w14:textId="1CDC875F" w:rsidR="008F1E8B" w:rsidRPr="00AD1B26" w:rsidRDefault="008F1E8B">
            <w:pPr>
              <w:rPr>
                <w:color w:val="FF0000"/>
                <w:sz w:val="16"/>
              </w:rPr>
            </w:pPr>
            <w:r w:rsidRPr="00AD1B26">
              <w:rPr>
                <w:color w:val="FF0000"/>
                <w:sz w:val="16"/>
              </w:rPr>
              <w:t>WM_G_B3</w:t>
            </w:r>
            <w:r>
              <w:rPr>
                <w:color w:val="FF0000"/>
                <w:sz w:val="16"/>
              </w:rPr>
              <w:t>*</w:t>
            </w:r>
          </w:p>
        </w:tc>
      </w:tr>
    </w:tbl>
    <w:p w14:paraId="052F1549" w14:textId="77777777" w:rsidR="00AD1B26" w:rsidRDefault="00AD1B26">
      <w:pPr>
        <w:rPr>
          <w:sz w:val="16"/>
        </w:rPr>
      </w:pPr>
    </w:p>
    <w:p w14:paraId="655950B8" w14:textId="63D69E2C" w:rsidR="00AD1B26" w:rsidRDefault="00AD1B26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Wtorek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05-10-2026</w:t>
      </w:r>
      <w:r>
        <w:rPr>
          <w:sz w:val="16"/>
        </w:rPr>
        <w:t xml:space="preserve"> do </w:t>
      </w:r>
      <w:r>
        <w:rPr>
          <w:b/>
          <w:sz w:val="16"/>
        </w:rPr>
        <w:t>09-10-2026</w:t>
      </w:r>
    </w:p>
    <w:tbl>
      <w:tblPr>
        <w:tblStyle w:val="Tabela-Siatka"/>
        <w:tblW w:w="3476" w:type="pct"/>
        <w:tblLook w:val="04A0" w:firstRow="1" w:lastRow="0" w:firstColumn="1" w:lastColumn="0" w:noHBand="0" w:noVBand="1"/>
      </w:tblPr>
      <w:tblGrid>
        <w:gridCol w:w="911"/>
        <w:gridCol w:w="1352"/>
        <w:gridCol w:w="2156"/>
        <w:gridCol w:w="769"/>
        <w:gridCol w:w="1425"/>
        <w:gridCol w:w="1105"/>
      </w:tblGrid>
      <w:tr w:rsidR="008F1E8B" w:rsidRPr="00AD1B26" w14:paraId="2601B2BF" w14:textId="77777777" w:rsidTr="00501B13">
        <w:tc>
          <w:tcPr>
            <w:tcW w:w="590" w:type="pct"/>
          </w:tcPr>
          <w:p w14:paraId="00FBBD69" w14:textId="1B181FBD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Daty zajęć</w:t>
            </w:r>
          </w:p>
        </w:tc>
        <w:tc>
          <w:tcPr>
            <w:tcW w:w="876" w:type="pct"/>
          </w:tcPr>
          <w:p w14:paraId="549E28CE" w14:textId="078665D6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Od - Do</w:t>
            </w:r>
          </w:p>
        </w:tc>
        <w:tc>
          <w:tcPr>
            <w:tcW w:w="1397" w:type="pct"/>
          </w:tcPr>
          <w:p w14:paraId="52904180" w14:textId="49FD83DB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Wykładowca</w:t>
            </w:r>
          </w:p>
        </w:tc>
        <w:tc>
          <w:tcPr>
            <w:tcW w:w="498" w:type="pct"/>
          </w:tcPr>
          <w:p w14:paraId="032DA891" w14:textId="1DB83C7B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Grupa</w:t>
            </w:r>
          </w:p>
        </w:tc>
        <w:tc>
          <w:tcPr>
            <w:tcW w:w="923" w:type="pct"/>
          </w:tcPr>
          <w:p w14:paraId="1C79627C" w14:textId="34E54F99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Przedmiot</w:t>
            </w:r>
          </w:p>
        </w:tc>
        <w:tc>
          <w:tcPr>
            <w:tcW w:w="716" w:type="pct"/>
          </w:tcPr>
          <w:p w14:paraId="77C3FE02" w14:textId="5C2B7793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Sala</w:t>
            </w:r>
          </w:p>
        </w:tc>
      </w:tr>
      <w:tr w:rsidR="008F1E8B" w14:paraId="6F5C5BA2" w14:textId="77777777" w:rsidTr="00501B13">
        <w:tc>
          <w:tcPr>
            <w:tcW w:w="590" w:type="pct"/>
          </w:tcPr>
          <w:p w14:paraId="2A3305C8" w14:textId="6179AFD3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06/10</w:t>
            </w:r>
          </w:p>
        </w:tc>
        <w:tc>
          <w:tcPr>
            <w:tcW w:w="876" w:type="pct"/>
          </w:tcPr>
          <w:p w14:paraId="02718C92" w14:textId="145B1802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1397" w:type="pct"/>
          </w:tcPr>
          <w:p w14:paraId="592A7862" w14:textId="05B4BCDA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dr Angelika Lewandowska</w:t>
            </w:r>
          </w:p>
        </w:tc>
        <w:tc>
          <w:tcPr>
            <w:tcW w:w="498" w:type="pct"/>
          </w:tcPr>
          <w:p w14:paraId="4D591C0C" w14:textId="01BDAC8C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23" w:type="pct"/>
          </w:tcPr>
          <w:p w14:paraId="0673EBC5" w14:textId="31F4E131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Zdrowie publiczne</w:t>
            </w:r>
          </w:p>
        </w:tc>
        <w:tc>
          <w:tcPr>
            <w:tcW w:w="716" w:type="pct"/>
          </w:tcPr>
          <w:p w14:paraId="282898A5" w14:textId="1A6FDD09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CM_D_0/12b</w:t>
            </w:r>
          </w:p>
        </w:tc>
      </w:tr>
      <w:tr w:rsidR="008F1E8B" w14:paraId="3A95BEC3" w14:textId="77777777" w:rsidTr="00501B13">
        <w:tc>
          <w:tcPr>
            <w:tcW w:w="590" w:type="pct"/>
          </w:tcPr>
          <w:p w14:paraId="45344D70" w14:textId="409ECB5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06/10</w:t>
            </w:r>
          </w:p>
        </w:tc>
        <w:tc>
          <w:tcPr>
            <w:tcW w:w="876" w:type="pct"/>
          </w:tcPr>
          <w:p w14:paraId="028B97A2" w14:textId="26EB6528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1397" w:type="pct"/>
          </w:tcPr>
          <w:p w14:paraId="4044E271" w14:textId="2F946AE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dr hab. prof. UJK Jacek Wilczyński</w:t>
            </w:r>
          </w:p>
        </w:tc>
        <w:tc>
          <w:tcPr>
            <w:tcW w:w="498" w:type="pct"/>
          </w:tcPr>
          <w:p w14:paraId="2DAFD28F" w14:textId="6BD4E7D1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23" w:type="pct"/>
          </w:tcPr>
          <w:p w14:paraId="67085205" w14:textId="3E5FA014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Fizjoterapia ogólna</w:t>
            </w:r>
          </w:p>
        </w:tc>
        <w:tc>
          <w:tcPr>
            <w:tcW w:w="716" w:type="pct"/>
          </w:tcPr>
          <w:p w14:paraId="453F7A49" w14:textId="758D06D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CM_D_0/12b</w:t>
            </w:r>
          </w:p>
        </w:tc>
      </w:tr>
      <w:tr w:rsidR="008F1E8B" w14:paraId="0800A073" w14:textId="77777777" w:rsidTr="00501B13">
        <w:tc>
          <w:tcPr>
            <w:tcW w:w="590" w:type="pct"/>
          </w:tcPr>
          <w:p w14:paraId="1DC40B1F" w14:textId="6BE7C423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06/10</w:t>
            </w:r>
          </w:p>
        </w:tc>
        <w:tc>
          <w:tcPr>
            <w:tcW w:w="876" w:type="pct"/>
          </w:tcPr>
          <w:p w14:paraId="04EB544B" w14:textId="355C661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1397" w:type="pct"/>
          </w:tcPr>
          <w:p w14:paraId="530D8548" w14:textId="34C5E929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dr hab. prof. UJK Jacek Wilczyński</w:t>
            </w:r>
          </w:p>
        </w:tc>
        <w:tc>
          <w:tcPr>
            <w:tcW w:w="498" w:type="pct"/>
          </w:tcPr>
          <w:p w14:paraId="48BEF24C" w14:textId="278E8B1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923" w:type="pct"/>
          </w:tcPr>
          <w:p w14:paraId="31FD4807" w14:textId="507AD174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Kinezjologia</w:t>
            </w:r>
          </w:p>
        </w:tc>
        <w:tc>
          <w:tcPr>
            <w:tcW w:w="716" w:type="pct"/>
          </w:tcPr>
          <w:p w14:paraId="5CC0F548" w14:textId="12C23B91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CM_D_0/12b</w:t>
            </w:r>
          </w:p>
        </w:tc>
      </w:tr>
    </w:tbl>
    <w:p w14:paraId="11A82C16" w14:textId="77777777" w:rsidR="00AD1B26" w:rsidRDefault="00AD1B26">
      <w:pPr>
        <w:rPr>
          <w:sz w:val="16"/>
        </w:rPr>
      </w:pPr>
    </w:p>
    <w:p w14:paraId="55DC3DF1" w14:textId="76A7BBBF" w:rsidR="00AD1B26" w:rsidRDefault="00AD1B26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Środa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05-10-2026</w:t>
      </w:r>
      <w:r>
        <w:rPr>
          <w:sz w:val="16"/>
        </w:rPr>
        <w:t xml:space="preserve"> do </w:t>
      </w:r>
      <w:r>
        <w:rPr>
          <w:b/>
          <w:sz w:val="16"/>
        </w:rPr>
        <w:t>09-10-2026</w:t>
      </w:r>
    </w:p>
    <w:tbl>
      <w:tblPr>
        <w:tblStyle w:val="Tabela-Siatka"/>
        <w:tblW w:w="4914" w:type="pct"/>
        <w:tblLook w:val="04A0" w:firstRow="1" w:lastRow="0" w:firstColumn="1" w:lastColumn="0" w:noHBand="0" w:noVBand="1"/>
      </w:tblPr>
      <w:tblGrid>
        <w:gridCol w:w="838"/>
        <w:gridCol w:w="1425"/>
        <w:gridCol w:w="2835"/>
        <w:gridCol w:w="1562"/>
        <w:gridCol w:w="2267"/>
        <w:gridCol w:w="1984"/>
      </w:tblGrid>
      <w:tr w:rsidR="008F1E8B" w:rsidRPr="00AD1B26" w14:paraId="0C7BA996" w14:textId="77777777" w:rsidTr="00446D51">
        <w:tc>
          <w:tcPr>
            <w:tcW w:w="384" w:type="pct"/>
          </w:tcPr>
          <w:p w14:paraId="4EAADFBA" w14:textId="1D405FF7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Daty zajęć</w:t>
            </w:r>
          </w:p>
        </w:tc>
        <w:tc>
          <w:tcPr>
            <w:tcW w:w="653" w:type="pct"/>
          </w:tcPr>
          <w:p w14:paraId="0C55C87A" w14:textId="49AE38B5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Od - Do</w:t>
            </w:r>
          </w:p>
        </w:tc>
        <w:tc>
          <w:tcPr>
            <w:tcW w:w="1299" w:type="pct"/>
          </w:tcPr>
          <w:p w14:paraId="51F8A4FE" w14:textId="3BC25783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Wykładowca</w:t>
            </w:r>
          </w:p>
        </w:tc>
        <w:tc>
          <w:tcPr>
            <w:tcW w:w="716" w:type="pct"/>
          </w:tcPr>
          <w:p w14:paraId="4ADE98B6" w14:textId="29A41BAD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Grupa</w:t>
            </w:r>
          </w:p>
        </w:tc>
        <w:tc>
          <w:tcPr>
            <w:tcW w:w="1039" w:type="pct"/>
          </w:tcPr>
          <w:p w14:paraId="75E8D1D3" w14:textId="358C5397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Przedmiot</w:t>
            </w:r>
          </w:p>
        </w:tc>
        <w:tc>
          <w:tcPr>
            <w:tcW w:w="909" w:type="pct"/>
          </w:tcPr>
          <w:p w14:paraId="7FC69225" w14:textId="636F89F1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Sala</w:t>
            </w:r>
          </w:p>
        </w:tc>
      </w:tr>
      <w:tr w:rsidR="00446D51" w:rsidRPr="00AD1B26" w14:paraId="790FF604" w14:textId="77777777" w:rsidTr="00446D51">
        <w:tc>
          <w:tcPr>
            <w:tcW w:w="384" w:type="pct"/>
            <w:vAlign w:val="center"/>
          </w:tcPr>
          <w:p w14:paraId="028ECEBF" w14:textId="27899BDC" w:rsidR="00446D51" w:rsidRPr="00AD1B26" w:rsidRDefault="00446D51" w:rsidP="00446D5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07/10</w:t>
            </w:r>
          </w:p>
        </w:tc>
        <w:tc>
          <w:tcPr>
            <w:tcW w:w="653" w:type="pct"/>
            <w:vAlign w:val="center"/>
          </w:tcPr>
          <w:p w14:paraId="028ACBC6" w14:textId="77777777" w:rsidR="00446D51" w:rsidRDefault="00446D51" w:rsidP="00446D51">
            <w:pPr>
              <w:jc w:val="center"/>
              <w:rPr>
                <w:b/>
                <w:sz w:val="16"/>
              </w:rPr>
            </w:pPr>
          </w:p>
          <w:p w14:paraId="4333BC1D" w14:textId="34B8A897" w:rsidR="00446D51" w:rsidRDefault="00446D51" w:rsidP="00446D5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BLOK UCS</w:t>
            </w:r>
          </w:p>
          <w:p w14:paraId="36C3BF76" w14:textId="77777777" w:rsidR="00446D51" w:rsidRDefault="00446D51" w:rsidP="00446D51">
            <w:pPr>
              <w:jc w:val="center"/>
              <w:rPr>
                <w:b/>
                <w:sz w:val="16"/>
              </w:rPr>
            </w:pPr>
          </w:p>
          <w:p w14:paraId="7E5D99EB" w14:textId="32C47B87" w:rsidR="00446D51" w:rsidRDefault="00446D51" w:rsidP="00446D5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07:45 – 10:00</w:t>
            </w:r>
          </w:p>
          <w:p w14:paraId="3B9E14B5" w14:textId="30154AE5" w:rsidR="00446D51" w:rsidRPr="00AD1B26" w:rsidRDefault="00446D51" w:rsidP="00446D51">
            <w:pPr>
              <w:jc w:val="center"/>
              <w:rPr>
                <w:b/>
                <w:sz w:val="16"/>
              </w:rPr>
            </w:pPr>
          </w:p>
        </w:tc>
        <w:tc>
          <w:tcPr>
            <w:tcW w:w="1299" w:type="pct"/>
            <w:vAlign w:val="center"/>
          </w:tcPr>
          <w:p w14:paraId="30258570" w14:textId="77777777" w:rsidR="00446D51" w:rsidRDefault="00446D51" w:rsidP="00446D51">
            <w:pPr>
              <w:jc w:val="center"/>
              <w:rPr>
                <w:b/>
                <w:sz w:val="16"/>
              </w:rPr>
            </w:pPr>
          </w:p>
          <w:p w14:paraId="7EA6026F" w14:textId="21B8230E" w:rsidR="00446D51" w:rsidRDefault="00446D51" w:rsidP="00446D5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mgr Klaudia Pożoga</w:t>
            </w:r>
          </w:p>
          <w:p w14:paraId="2B399379" w14:textId="77777777" w:rsidR="00446D51" w:rsidRDefault="00446D51" w:rsidP="00446D51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dr Tomasz Winiarczyk</w:t>
            </w:r>
          </w:p>
          <w:p w14:paraId="3A8D3AC0" w14:textId="35D1B415" w:rsidR="00446D51" w:rsidRPr="00AD1B26" w:rsidRDefault="00446D51" w:rsidP="00446D51">
            <w:pPr>
              <w:jc w:val="center"/>
              <w:rPr>
                <w:b/>
                <w:sz w:val="16"/>
              </w:rPr>
            </w:pPr>
          </w:p>
        </w:tc>
        <w:tc>
          <w:tcPr>
            <w:tcW w:w="716" w:type="pct"/>
            <w:vAlign w:val="center"/>
          </w:tcPr>
          <w:p w14:paraId="57139DCF" w14:textId="162CF881" w:rsidR="00446D51" w:rsidRPr="00AD1B26" w:rsidRDefault="00446D51" w:rsidP="00446D51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ćw</w:t>
            </w:r>
            <w:proofErr w:type="spellEnd"/>
          </w:p>
        </w:tc>
        <w:tc>
          <w:tcPr>
            <w:tcW w:w="1039" w:type="pct"/>
            <w:vAlign w:val="center"/>
          </w:tcPr>
          <w:p w14:paraId="2699E1AC" w14:textId="467D0E3D" w:rsidR="00446D51" w:rsidRPr="00446D51" w:rsidRDefault="00446D51" w:rsidP="00446D51">
            <w:pPr>
              <w:jc w:val="center"/>
              <w:rPr>
                <w:b/>
                <w:bCs/>
                <w:sz w:val="16"/>
              </w:rPr>
            </w:pPr>
            <w:r w:rsidRPr="00446D51">
              <w:rPr>
                <w:b/>
                <w:bCs/>
                <w:sz w:val="16"/>
              </w:rPr>
              <w:t>Kształcenie ruchowe i metodyka nauczania ruchu - pływanie</w:t>
            </w:r>
          </w:p>
        </w:tc>
        <w:tc>
          <w:tcPr>
            <w:tcW w:w="909" w:type="pct"/>
            <w:vAlign w:val="center"/>
          </w:tcPr>
          <w:p w14:paraId="7873444B" w14:textId="46981F47" w:rsidR="00446D51" w:rsidRPr="00446D51" w:rsidRDefault="00446D51" w:rsidP="00446D51">
            <w:pPr>
              <w:jc w:val="center"/>
              <w:rPr>
                <w:b/>
                <w:bCs/>
                <w:sz w:val="16"/>
              </w:rPr>
            </w:pPr>
            <w:r w:rsidRPr="00446D51">
              <w:rPr>
                <w:b/>
                <w:bCs/>
                <w:sz w:val="16"/>
              </w:rPr>
              <w:t>UCS BASEN ul. Marszałkowska 96</w:t>
            </w:r>
          </w:p>
        </w:tc>
      </w:tr>
      <w:tr w:rsidR="00446D51" w14:paraId="1D5FD53F" w14:textId="77777777" w:rsidTr="00446D51">
        <w:tc>
          <w:tcPr>
            <w:tcW w:w="384" w:type="pct"/>
          </w:tcPr>
          <w:p w14:paraId="7F25A9BE" w14:textId="6377CC4A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07/10</w:t>
            </w:r>
          </w:p>
        </w:tc>
        <w:tc>
          <w:tcPr>
            <w:tcW w:w="653" w:type="pct"/>
          </w:tcPr>
          <w:p w14:paraId="62EDDE73" w14:textId="05E523CE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1299" w:type="pct"/>
          </w:tcPr>
          <w:p w14:paraId="5A7BC881" w14:textId="429B3F0C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prof. dr hab. Tadeusz Kuder</w:t>
            </w:r>
          </w:p>
        </w:tc>
        <w:tc>
          <w:tcPr>
            <w:tcW w:w="716" w:type="pct"/>
          </w:tcPr>
          <w:p w14:paraId="59C7D7D3" w14:textId="58CE8573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039" w:type="pct"/>
          </w:tcPr>
          <w:p w14:paraId="07AB3891" w14:textId="5D953E62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Anatomia prawidłowa i funkcjonalna</w:t>
            </w:r>
          </w:p>
        </w:tc>
        <w:tc>
          <w:tcPr>
            <w:tcW w:w="909" w:type="pct"/>
          </w:tcPr>
          <w:p w14:paraId="4EA5C028" w14:textId="41871775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CM_D_0/12b</w:t>
            </w:r>
          </w:p>
        </w:tc>
      </w:tr>
      <w:tr w:rsidR="00446D51" w14:paraId="2827C233" w14:textId="77777777" w:rsidTr="00446D51">
        <w:tc>
          <w:tcPr>
            <w:tcW w:w="384" w:type="pct"/>
          </w:tcPr>
          <w:p w14:paraId="00848225" w14:textId="51035BE6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07/10</w:t>
            </w:r>
          </w:p>
        </w:tc>
        <w:tc>
          <w:tcPr>
            <w:tcW w:w="653" w:type="pct"/>
          </w:tcPr>
          <w:p w14:paraId="76817804" w14:textId="08E95682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1299" w:type="pct"/>
          </w:tcPr>
          <w:p w14:paraId="5FE62298" w14:textId="7AA8656E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716" w:type="pct"/>
          </w:tcPr>
          <w:p w14:paraId="1ACA113D" w14:textId="2948339C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039" w:type="pct"/>
          </w:tcPr>
          <w:p w14:paraId="19602E4A" w14:textId="18D87752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909" w:type="pct"/>
          </w:tcPr>
          <w:p w14:paraId="19DC96EA" w14:textId="436648C0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CM_D_0/12b</w:t>
            </w:r>
          </w:p>
        </w:tc>
      </w:tr>
      <w:tr w:rsidR="00446D51" w14:paraId="7797FFE1" w14:textId="77777777" w:rsidTr="00446D51">
        <w:tc>
          <w:tcPr>
            <w:tcW w:w="384" w:type="pct"/>
          </w:tcPr>
          <w:p w14:paraId="1851EA6F" w14:textId="4BDFEE36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07/10</w:t>
            </w:r>
          </w:p>
        </w:tc>
        <w:tc>
          <w:tcPr>
            <w:tcW w:w="653" w:type="pct"/>
          </w:tcPr>
          <w:p w14:paraId="199B57E1" w14:textId="68C26189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15:30 - 19:15</w:t>
            </w:r>
          </w:p>
        </w:tc>
        <w:tc>
          <w:tcPr>
            <w:tcW w:w="1299" w:type="pct"/>
          </w:tcPr>
          <w:p w14:paraId="77870503" w14:textId="0424AF65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mgr Katarzyna Bochnak</w:t>
            </w:r>
          </w:p>
        </w:tc>
        <w:tc>
          <w:tcPr>
            <w:tcW w:w="716" w:type="pct"/>
          </w:tcPr>
          <w:p w14:paraId="11D83FBA" w14:textId="0E697B61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039" w:type="pct"/>
          </w:tcPr>
          <w:p w14:paraId="27410F2C" w14:textId="74286210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Historia fizjoterapii</w:t>
            </w:r>
          </w:p>
        </w:tc>
        <w:tc>
          <w:tcPr>
            <w:tcW w:w="909" w:type="pct"/>
          </w:tcPr>
          <w:p w14:paraId="05EFE07B" w14:textId="4C4702B6" w:rsidR="00446D51" w:rsidRDefault="00446D51" w:rsidP="00446D51">
            <w:pPr>
              <w:rPr>
                <w:sz w:val="16"/>
              </w:rPr>
            </w:pPr>
            <w:r>
              <w:rPr>
                <w:sz w:val="16"/>
              </w:rPr>
              <w:t>CM_B2.01</w:t>
            </w:r>
          </w:p>
        </w:tc>
      </w:tr>
    </w:tbl>
    <w:p w14:paraId="27F3C754" w14:textId="77777777" w:rsidR="00AD1B26" w:rsidRDefault="00AD1B26">
      <w:pPr>
        <w:rPr>
          <w:sz w:val="16"/>
        </w:rPr>
      </w:pPr>
    </w:p>
    <w:p w14:paraId="565292D7" w14:textId="27712309" w:rsidR="00AD1B26" w:rsidRDefault="00AD1B26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Czwartek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05-10-2026</w:t>
      </w:r>
      <w:r>
        <w:rPr>
          <w:sz w:val="16"/>
        </w:rPr>
        <w:t xml:space="preserve"> do </w:t>
      </w:r>
      <w:r>
        <w:rPr>
          <w:b/>
          <w:sz w:val="16"/>
        </w:rPr>
        <w:t>09-10-2026</w:t>
      </w:r>
    </w:p>
    <w:tbl>
      <w:tblPr>
        <w:tblStyle w:val="Tabela-Siatka"/>
        <w:tblW w:w="4531" w:type="pct"/>
        <w:tblLook w:val="04A0" w:firstRow="1" w:lastRow="0" w:firstColumn="1" w:lastColumn="0" w:noHBand="0" w:noVBand="1"/>
      </w:tblPr>
      <w:tblGrid>
        <w:gridCol w:w="581"/>
        <w:gridCol w:w="1257"/>
        <w:gridCol w:w="2410"/>
        <w:gridCol w:w="851"/>
        <w:gridCol w:w="2030"/>
        <w:gridCol w:w="2932"/>
      </w:tblGrid>
      <w:tr w:rsidR="008F1E8B" w:rsidRPr="00AD1B26" w14:paraId="4EFE220C" w14:textId="77777777" w:rsidTr="00501B13">
        <w:tc>
          <w:tcPr>
            <w:tcW w:w="289" w:type="pct"/>
          </w:tcPr>
          <w:p w14:paraId="1C633275" w14:textId="3C84F501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Daty zajęć</w:t>
            </w:r>
          </w:p>
        </w:tc>
        <w:tc>
          <w:tcPr>
            <w:tcW w:w="625" w:type="pct"/>
          </w:tcPr>
          <w:p w14:paraId="24936CF3" w14:textId="53B7F19E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Od - Do</w:t>
            </w:r>
          </w:p>
        </w:tc>
        <w:tc>
          <w:tcPr>
            <w:tcW w:w="1198" w:type="pct"/>
          </w:tcPr>
          <w:p w14:paraId="46C773D4" w14:textId="52BD1476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Wykładowca</w:t>
            </w:r>
          </w:p>
        </w:tc>
        <w:tc>
          <w:tcPr>
            <w:tcW w:w="423" w:type="pct"/>
          </w:tcPr>
          <w:p w14:paraId="6CB365C7" w14:textId="3AC6D972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Grupa</w:t>
            </w:r>
          </w:p>
        </w:tc>
        <w:tc>
          <w:tcPr>
            <w:tcW w:w="1009" w:type="pct"/>
          </w:tcPr>
          <w:p w14:paraId="7800CB01" w14:textId="3FDA3966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Przedmiot</w:t>
            </w:r>
          </w:p>
        </w:tc>
        <w:tc>
          <w:tcPr>
            <w:tcW w:w="1457" w:type="pct"/>
          </w:tcPr>
          <w:p w14:paraId="5178E08B" w14:textId="31D8E5AF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Sala</w:t>
            </w:r>
          </w:p>
        </w:tc>
      </w:tr>
      <w:tr w:rsidR="008F1E8B" w14:paraId="5807AAFE" w14:textId="77777777" w:rsidTr="00501B13">
        <w:tc>
          <w:tcPr>
            <w:tcW w:w="289" w:type="pct"/>
          </w:tcPr>
          <w:p w14:paraId="066D01DA" w14:textId="5FF13C8E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1EECB35B" w14:textId="44AD0062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1198" w:type="pct"/>
          </w:tcPr>
          <w:p w14:paraId="79A97582" w14:textId="3BF47F8D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mgr Magdalena Lipińska-Stańczak</w:t>
            </w:r>
          </w:p>
        </w:tc>
        <w:tc>
          <w:tcPr>
            <w:tcW w:w="423" w:type="pct"/>
          </w:tcPr>
          <w:p w14:paraId="750DF90E" w14:textId="2DCE16CC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Gćkup01</w:t>
            </w:r>
          </w:p>
        </w:tc>
        <w:tc>
          <w:tcPr>
            <w:tcW w:w="1009" w:type="pct"/>
          </w:tcPr>
          <w:p w14:paraId="2AE417FB" w14:textId="6E1DD80A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Kształcenie ruchowe i metodyka nauczania ruchu</w:t>
            </w:r>
          </w:p>
        </w:tc>
        <w:tc>
          <w:tcPr>
            <w:tcW w:w="1457" w:type="pct"/>
          </w:tcPr>
          <w:p w14:paraId="0B78B448" w14:textId="09F5EE3F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UCS_Hala_Sektor1_</w:t>
            </w:r>
            <w:proofErr w:type="gramStart"/>
            <w:r>
              <w:rPr>
                <w:sz w:val="16"/>
              </w:rPr>
              <w:t>ul.Uniwersytecka</w:t>
            </w:r>
            <w:proofErr w:type="gramEnd"/>
            <w:r>
              <w:rPr>
                <w:sz w:val="16"/>
              </w:rPr>
              <w:t>_21</w:t>
            </w:r>
          </w:p>
        </w:tc>
      </w:tr>
      <w:tr w:rsidR="008F1E8B" w14:paraId="7E453576" w14:textId="77777777" w:rsidTr="00501B13">
        <w:tc>
          <w:tcPr>
            <w:tcW w:w="289" w:type="pct"/>
          </w:tcPr>
          <w:p w14:paraId="3937A538" w14:textId="33650FC4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26CA321B" w14:textId="471A92B7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09:00 - 10:30</w:t>
            </w:r>
          </w:p>
        </w:tc>
        <w:tc>
          <w:tcPr>
            <w:tcW w:w="1198" w:type="pct"/>
          </w:tcPr>
          <w:p w14:paraId="35F10AB4" w14:textId="617B5F61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dr Anna Zmyślna</w:t>
            </w:r>
          </w:p>
        </w:tc>
        <w:tc>
          <w:tcPr>
            <w:tcW w:w="423" w:type="pct"/>
          </w:tcPr>
          <w:p w14:paraId="7B346D82" w14:textId="5506F177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Gćkup03</w:t>
            </w:r>
          </w:p>
        </w:tc>
        <w:tc>
          <w:tcPr>
            <w:tcW w:w="1009" w:type="pct"/>
          </w:tcPr>
          <w:p w14:paraId="0C418C8A" w14:textId="36D6D5F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Fizjoterapia ogólna</w:t>
            </w:r>
          </w:p>
        </w:tc>
        <w:tc>
          <w:tcPr>
            <w:tcW w:w="1457" w:type="pct"/>
          </w:tcPr>
          <w:p w14:paraId="49B938BD" w14:textId="6ADAF8CF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CM_C0.27</w:t>
            </w:r>
          </w:p>
        </w:tc>
      </w:tr>
      <w:tr w:rsidR="008F1E8B" w14:paraId="083F5647" w14:textId="77777777" w:rsidTr="00501B13">
        <w:tc>
          <w:tcPr>
            <w:tcW w:w="289" w:type="pct"/>
          </w:tcPr>
          <w:p w14:paraId="4020F278" w14:textId="18055F6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4B02B026" w14:textId="2128B7A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09:30 - 11:00</w:t>
            </w:r>
          </w:p>
        </w:tc>
        <w:tc>
          <w:tcPr>
            <w:tcW w:w="1198" w:type="pct"/>
          </w:tcPr>
          <w:p w14:paraId="412C7161" w14:textId="32192F1F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mgr Magdalena Lipińska-Stańczak</w:t>
            </w:r>
          </w:p>
        </w:tc>
        <w:tc>
          <w:tcPr>
            <w:tcW w:w="423" w:type="pct"/>
          </w:tcPr>
          <w:p w14:paraId="61066C54" w14:textId="0B31825F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Gćkup02</w:t>
            </w:r>
          </w:p>
        </w:tc>
        <w:tc>
          <w:tcPr>
            <w:tcW w:w="1009" w:type="pct"/>
          </w:tcPr>
          <w:p w14:paraId="3DCCA20B" w14:textId="4640984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Kształcenie ruchowe i metodyka nauczania ruchu</w:t>
            </w:r>
          </w:p>
        </w:tc>
        <w:tc>
          <w:tcPr>
            <w:tcW w:w="1457" w:type="pct"/>
          </w:tcPr>
          <w:p w14:paraId="6E7161DA" w14:textId="371D9B87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UCS_Hala_Sektor1_</w:t>
            </w:r>
            <w:proofErr w:type="gramStart"/>
            <w:r>
              <w:rPr>
                <w:sz w:val="16"/>
              </w:rPr>
              <w:t>ul.Uniwersytecka</w:t>
            </w:r>
            <w:proofErr w:type="gramEnd"/>
            <w:r>
              <w:rPr>
                <w:sz w:val="16"/>
              </w:rPr>
              <w:t>_21</w:t>
            </w:r>
          </w:p>
        </w:tc>
      </w:tr>
      <w:tr w:rsidR="008F1E8B" w14:paraId="3E4BD764" w14:textId="77777777" w:rsidTr="00501B13">
        <w:tc>
          <w:tcPr>
            <w:tcW w:w="289" w:type="pct"/>
          </w:tcPr>
          <w:p w14:paraId="00DD925A" w14:textId="25546CB9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4F442EC8" w14:textId="32DBCC5A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10:30 - 12:00</w:t>
            </w:r>
          </w:p>
        </w:tc>
        <w:tc>
          <w:tcPr>
            <w:tcW w:w="1198" w:type="pct"/>
          </w:tcPr>
          <w:p w14:paraId="05C38F52" w14:textId="353B55B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dr Anna Zmyślna</w:t>
            </w:r>
          </w:p>
        </w:tc>
        <w:tc>
          <w:tcPr>
            <w:tcW w:w="423" w:type="pct"/>
          </w:tcPr>
          <w:p w14:paraId="3A5DE181" w14:textId="4053153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Gćkup01</w:t>
            </w:r>
          </w:p>
        </w:tc>
        <w:tc>
          <w:tcPr>
            <w:tcW w:w="1009" w:type="pct"/>
          </w:tcPr>
          <w:p w14:paraId="3E84E9CE" w14:textId="2EF7E236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Fizjoterapia ogólna</w:t>
            </w:r>
          </w:p>
        </w:tc>
        <w:tc>
          <w:tcPr>
            <w:tcW w:w="1457" w:type="pct"/>
          </w:tcPr>
          <w:p w14:paraId="0C0A54FD" w14:textId="76AE0A7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CM_C0.27</w:t>
            </w:r>
          </w:p>
        </w:tc>
      </w:tr>
      <w:tr w:rsidR="008F1E8B" w14:paraId="553432E0" w14:textId="77777777" w:rsidTr="00501B13">
        <w:tc>
          <w:tcPr>
            <w:tcW w:w="289" w:type="pct"/>
          </w:tcPr>
          <w:p w14:paraId="7E92E074" w14:textId="3EA88C3C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63B9CD21" w14:textId="6318AA1E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11:00 - 12:30</w:t>
            </w:r>
          </w:p>
        </w:tc>
        <w:tc>
          <w:tcPr>
            <w:tcW w:w="1198" w:type="pct"/>
          </w:tcPr>
          <w:p w14:paraId="69FF6917" w14:textId="4443365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mgr Magdalena Lipińska-Stańczak</w:t>
            </w:r>
          </w:p>
        </w:tc>
        <w:tc>
          <w:tcPr>
            <w:tcW w:w="423" w:type="pct"/>
          </w:tcPr>
          <w:p w14:paraId="066F8C19" w14:textId="618766BD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Gćkup03</w:t>
            </w:r>
          </w:p>
        </w:tc>
        <w:tc>
          <w:tcPr>
            <w:tcW w:w="1009" w:type="pct"/>
          </w:tcPr>
          <w:p w14:paraId="3CF2D5E1" w14:textId="3BDAB3E9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Kształcenie ruchowe i metodyka nauczania ruchu</w:t>
            </w:r>
          </w:p>
        </w:tc>
        <w:tc>
          <w:tcPr>
            <w:tcW w:w="1457" w:type="pct"/>
          </w:tcPr>
          <w:p w14:paraId="4B03FA5F" w14:textId="5034C5CA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UCS_Hala_Sektor1_</w:t>
            </w:r>
            <w:proofErr w:type="gramStart"/>
            <w:r>
              <w:rPr>
                <w:sz w:val="16"/>
              </w:rPr>
              <w:t>ul.Uniwersytecka</w:t>
            </w:r>
            <w:proofErr w:type="gramEnd"/>
            <w:r>
              <w:rPr>
                <w:sz w:val="16"/>
              </w:rPr>
              <w:t>_21</w:t>
            </w:r>
          </w:p>
        </w:tc>
      </w:tr>
      <w:tr w:rsidR="008F1E8B" w14:paraId="4F3D4DA8" w14:textId="77777777" w:rsidTr="00501B13">
        <w:tc>
          <w:tcPr>
            <w:tcW w:w="289" w:type="pct"/>
          </w:tcPr>
          <w:p w14:paraId="4E9098A9" w14:textId="4A1F6D8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1C3D6AB5" w14:textId="32BA459D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12:00 - 13:30</w:t>
            </w:r>
          </w:p>
        </w:tc>
        <w:tc>
          <w:tcPr>
            <w:tcW w:w="1198" w:type="pct"/>
          </w:tcPr>
          <w:p w14:paraId="7B335706" w14:textId="2F0D62E4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dr Anna Zmyślna</w:t>
            </w:r>
          </w:p>
        </w:tc>
        <w:tc>
          <w:tcPr>
            <w:tcW w:w="423" w:type="pct"/>
          </w:tcPr>
          <w:p w14:paraId="7B9E8700" w14:textId="2F9789EA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Gćkup02</w:t>
            </w:r>
          </w:p>
        </w:tc>
        <w:tc>
          <w:tcPr>
            <w:tcW w:w="1009" w:type="pct"/>
          </w:tcPr>
          <w:p w14:paraId="2B924270" w14:textId="0A68CC6D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Fizjoterapia ogólna</w:t>
            </w:r>
          </w:p>
        </w:tc>
        <w:tc>
          <w:tcPr>
            <w:tcW w:w="1457" w:type="pct"/>
          </w:tcPr>
          <w:p w14:paraId="250B8560" w14:textId="717724C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CM_C0.27</w:t>
            </w:r>
          </w:p>
        </w:tc>
      </w:tr>
      <w:tr w:rsidR="008F1E8B" w14:paraId="08D6CFE1" w14:textId="77777777" w:rsidTr="00501B13">
        <w:tc>
          <w:tcPr>
            <w:tcW w:w="289" w:type="pct"/>
          </w:tcPr>
          <w:p w14:paraId="7DD8F394" w14:textId="31D30861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070574E6" w14:textId="07F54BE8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12:15 - 13:45</w:t>
            </w:r>
          </w:p>
        </w:tc>
        <w:tc>
          <w:tcPr>
            <w:tcW w:w="1198" w:type="pct"/>
          </w:tcPr>
          <w:p w14:paraId="7762400B" w14:textId="686DC584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423" w:type="pct"/>
          </w:tcPr>
          <w:p w14:paraId="0F3FD172" w14:textId="563F48AC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1009" w:type="pct"/>
          </w:tcPr>
          <w:p w14:paraId="68D61DF1" w14:textId="5AB9155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1457" w:type="pct"/>
          </w:tcPr>
          <w:p w14:paraId="79479E35" w14:textId="09744CC7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8F1E8B" w14:paraId="5B517A13" w14:textId="77777777" w:rsidTr="00501B13">
        <w:tc>
          <w:tcPr>
            <w:tcW w:w="289" w:type="pct"/>
          </w:tcPr>
          <w:p w14:paraId="33F18E41" w14:textId="44C95F9E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54EB3133" w14:textId="7C661B2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1198" w:type="pct"/>
          </w:tcPr>
          <w:p w14:paraId="5DCB4658" w14:textId="742D3A9A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 xml:space="preserve">dr Jolanta </w:t>
            </w:r>
            <w:proofErr w:type="spellStart"/>
            <w:r>
              <w:rPr>
                <w:sz w:val="16"/>
              </w:rPr>
              <w:t>Drążyk</w:t>
            </w:r>
            <w:proofErr w:type="spellEnd"/>
          </w:p>
        </w:tc>
        <w:tc>
          <w:tcPr>
            <w:tcW w:w="423" w:type="pct"/>
          </w:tcPr>
          <w:p w14:paraId="5A568F7C" w14:textId="062E1B1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Gćw03</w:t>
            </w:r>
          </w:p>
        </w:tc>
        <w:tc>
          <w:tcPr>
            <w:tcW w:w="1009" w:type="pct"/>
          </w:tcPr>
          <w:p w14:paraId="278826DA" w14:textId="35E236C3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1457" w:type="pct"/>
          </w:tcPr>
          <w:p w14:paraId="2D474AB8" w14:textId="425BB639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BG_Aula_1.35</w:t>
            </w:r>
          </w:p>
        </w:tc>
      </w:tr>
      <w:tr w:rsidR="008F1E8B" w14:paraId="6DCA3522" w14:textId="77777777" w:rsidTr="00501B13">
        <w:tc>
          <w:tcPr>
            <w:tcW w:w="289" w:type="pct"/>
          </w:tcPr>
          <w:p w14:paraId="5FC51C44" w14:textId="396F5767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27DA5617" w14:textId="7F78CE0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13:45 - 15:15</w:t>
            </w:r>
          </w:p>
        </w:tc>
        <w:tc>
          <w:tcPr>
            <w:tcW w:w="1198" w:type="pct"/>
          </w:tcPr>
          <w:p w14:paraId="7E256DB8" w14:textId="5883D00F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423" w:type="pct"/>
          </w:tcPr>
          <w:p w14:paraId="7CEF22FA" w14:textId="53D1A53E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1009" w:type="pct"/>
          </w:tcPr>
          <w:p w14:paraId="7AD4B157" w14:textId="6CC9C3E1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1457" w:type="pct"/>
          </w:tcPr>
          <w:p w14:paraId="4CA44307" w14:textId="136C6F19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8F1E8B" w14:paraId="78ED23D7" w14:textId="77777777" w:rsidTr="00501B13">
        <w:tc>
          <w:tcPr>
            <w:tcW w:w="289" w:type="pct"/>
          </w:tcPr>
          <w:p w14:paraId="01655A02" w14:textId="0387A94F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08/10</w:t>
            </w:r>
          </w:p>
        </w:tc>
        <w:tc>
          <w:tcPr>
            <w:tcW w:w="625" w:type="pct"/>
          </w:tcPr>
          <w:p w14:paraId="283AAD8F" w14:textId="0676FBE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15:15 - 16:45</w:t>
            </w:r>
          </w:p>
        </w:tc>
        <w:tc>
          <w:tcPr>
            <w:tcW w:w="1198" w:type="pct"/>
          </w:tcPr>
          <w:p w14:paraId="6E210E94" w14:textId="1DAB0D09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423" w:type="pct"/>
          </w:tcPr>
          <w:p w14:paraId="053941FC" w14:textId="461FE19E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Gćw03</w:t>
            </w:r>
          </w:p>
        </w:tc>
        <w:tc>
          <w:tcPr>
            <w:tcW w:w="1009" w:type="pct"/>
          </w:tcPr>
          <w:p w14:paraId="5ABB5C4B" w14:textId="5C97B22A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1457" w:type="pct"/>
          </w:tcPr>
          <w:p w14:paraId="60D0A0E8" w14:textId="429ADBC3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</w:tbl>
    <w:p w14:paraId="230D2D29" w14:textId="77777777" w:rsidR="00AD1B26" w:rsidRDefault="00AD1B26">
      <w:pPr>
        <w:rPr>
          <w:sz w:val="16"/>
        </w:rPr>
      </w:pPr>
    </w:p>
    <w:p w14:paraId="3794FEDE" w14:textId="4AC30C7B" w:rsidR="00AD1B26" w:rsidRDefault="00AD1B26">
      <w:pPr>
        <w:rPr>
          <w:sz w:val="16"/>
        </w:rPr>
      </w:pPr>
      <w:r>
        <w:rPr>
          <w:sz w:val="16"/>
        </w:rPr>
        <w:t xml:space="preserve">Zajęcia dla dnia tygodnia: </w:t>
      </w:r>
      <w:proofErr w:type="gramStart"/>
      <w:r>
        <w:rPr>
          <w:b/>
          <w:sz w:val="16"/>
        </w:rPr>
        <w:t>Piątek</w:t>
      </w:r>
      <w:r>
        <w:rPr>
          <w:sz w:val="16"/>
        </w:rPr>
        <w:t xml:space="preserve">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05-10-2026</w:t>
      </w:r>
      <w:r>
        <w:rPr>
          <w:sz w:val="16"/>
        </w:rPr>
        <w:t xml:space="preserve"> do </w:t>
      </w:r>
      <w:r>
        <w:rPr>
          <w:b/>
          <w:sz w:val="16"/>
        </w:rPr>
        <w:t>09-10-2026</w:t>
      </w:r>
    </w:p>
    <w:tbl>
      <w:tblPr>
        <w:tblStyle w:val="Tabela-Siatka"/>
        <w:tblW w:w="3956" w:type="pct"/>
        <w:tblLook w:val="04A0" w:firstRow="1" w:lastRow="0" w:firstColumn="1" w:lastColumn="0" w:noHBand="0" w:noVBand="1"/>
      </w:tblPr>
      <w:tblGrid>
        <w:gridCol w:w="677"/>
        <w:gridCol w:w="1111"/>
        <w:gridCol w:w="2461"/>
        <w:gridCol w:w="1133"/>
        <w:gridCol w:w="2127"/>
        <w:gridCol w:w="1275"/>
      </w:tblGrid>
      <w:tr w:rsidR="008F1E8B" w:rsidRPr="00AD1B26" w14:paraId="3E8D67B2" w14:textId="77777777" w:rsidTr="00501B13">
        <w:tc>
          <w:tcPr>
            <w:tcW w:w="385" w:type="pct"/>
          </w:tcPr>
          <w:p w14:paraId="0A833C20" w14:textId="57CE9F77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Daty zajęć</w:t>
            </w:r>
          </w:p>
        </w:tc>
        <w:tc>
          <w:tcPr>
            <w:tcW w:w="632" w:type="pct"/>
          </w:tcPr>
          <w:p w14:paraId="67A65E6E" w14:textId="2CC885A1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Od - Do</w:t>
            </w:r>
          </w:p>
        </w:tc>
        <w:tc>
          <w:tcPr>
            <w:tcW w:w="1400" w:type="pct"/>
          </w:tcPr>
          <w:p w14:paraId="7481A040" w14:textId="23BB2C75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Wykładowca</w:t>
            </w:r>
          </w:p>
        </w:tc>
        <w:tc>
          <w:tcPr>
            <w:tcW w:w="645" w:type="pct"/>
          </w:tcPr>
          <w:p w14:paraId="2BEDAA31" w14:textId="5EA55C78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Grupa</w:t>
            </w:r>
          </w:p>
        </w:tc>
        <w:tc>
          <w:tcPr>
            <w:tcW w:w="1211" w:type="pct"/>
          </w:tcPr>
          <w:p w14:paraId="38CCC40C" w14:textId="131A40B4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Przedmiot</w:t>
            </w:r>
          </w:p>
        </w:tc>
        <w:tc>
          <w:tcPr>
            <w:tcW w:w="726" w:type="pct"/>
          </w:tcPr>
          <w:p w14:paraId="2289D0C2" w14:textId="7130FE3F" w:rsidR="008F1E8B" w:rsidRPr="00AD1B26" w:rsidRDefault="008F1E8B">
            <w:pPr>
              <w:rPr>
                <w:b/>
                <w:sz w:val="16"/>
              </w:rPr>
            </w:pPr>
            <w:r w:rsidRPr="00AD1B26">
              <w:rPr>
                <w:b/>
                <w:sz w:val="16"/>
              </w:rPr>
              <w:t>Sala</w:t>
            </w:r>
          </w:p>
        </w:tc>
      </w:tr>
      <w:tr w:rsidR="008F1E8B" w14:paraId="75F72727" w14:textId="77777777" w:rsidTr="00501B13">
        <w:tc>
          <w:tcPr>
            <w:tcW w:w="385" w:type="pct"/>
          </w:tcPr>
          <w:p w14:paraId="51CFDD0C" w14:textId="539063F6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632" w:type="pct"/>
          </w:tcPr>
          <w:p w14:paraId="2E5FF6D8" w14:textId="6557BAC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09:30 - 11:00</w:t>
            </w:r>
          </w:p>
        </w:tc>
        <w:tc>
          <w:tcPr>
            <w:tcW w:w="1400" w:type="pct"/>
          </w:tcPr>
          <w:p w14:paraId="328D7C02" w14:textId="71A5E332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prof. dr hab. inż. Barbara Gawdzik</w:t>
            </w:r>
          </w:p>
        </w:tc>
        <w:tc>
          <w:tcPr>
            <w:tcW w:w="645" w:type="pct"/>
          </w:tcPr>
          <w:p w14:paraId="78DB33C3" w14:textId="0409F31F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211" w:type="pct"/>
          </w:tcPr>
          <w:p w14:paraId="01D9EC20" w14:textId="56B110D4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Biochemia</w:t>
            </w:r>
          </w:p>
        </w:tc>
        <w:tc>
          <w:tcPr>
            <w:tcW w:w="726" w:type="pct"/>
          </w:tcPr>
          <w:p w14:paraId="2044436C" w14:textId="663C6734" w:rsidR="008F1E8B" w:rsidRPr="001B4265" w:rsidRDefault="008F1E8B">
            <w:pPr>
              <w:rPr>
                <w:color w:val="FF0000"/>
                <w:sz w:val="16"/>
              </w:rPr>
            </w:pPr>
            <w:r w:rsidRPr="001B4265">
              <w:rPr>
                <w:color w:val="FF0000"/>
                <w:sz w:val="16"/>
              </w:rPr>
              <w:t>WM_G_B4</w:t>
            </w:r>
            <w:r>
              <w:rPr>
                <w:color w:val="FF0000"/>
                <w:sz w:val="16"/>
              </w:rPr>
              <w:t>*</w:t>
            </w:r>
          </w:p>
        </w:tc>
      </w:tr>
      <w:tr w:rsidR="008F1E8B" w14:paraId="123736D1" w14:textId="77777777" w:rsidTr="00501B13">
        <w:tc>
          <w:tcPr>
            <w:tcW w:w="385" w:type="pct"/>
          </w:tcPr>
          <w:p w14:paraId="25A5F1FD" w14:textId="194E2535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632" w:type="pct"/>
          </w:tcPr>
          <w:p w14:paraId="6A414343" w14:textId="65F61CB2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1400" w:type="pct"/>
          </w:tcPr>
          <w:p w14:paraId="64BE3EB3" w14:textId="2DB7CC94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dr inż. Milena Piotrowska</w:t>
            </w:r>
          </w:p>
        </w:tc>
        <w:tc>
          <w:tcPr>
            <w:tcW w:w="645" w:type="pct"/>
          </w:tcPr>
          <w:p w14:paraId="71783F4D" w14:textId="7F302387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211" w:type="pct"/>
          </w:tcPr>
          <w:p w14:paraId="760D0D07" w14:textId="664886C1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Biofizyka</w:t>
            </w:r>
          </w:p>
        </w:tc>
        <w:tc>
          <w:tcPr>
            <w:tcW w:w="726" w:type="pct"/>
          </w:tcPr>
          <w:p w14:paraId="6DB9AB98" w14:textId="3ABFD05A" w:rsidR="008F1E8B" w:rsidRPr="001B4265" w:rsidRDefault="008F1E8B">
            <w:pPr>
              <w:rPr>
                <w:color w:val="FF0000"/>
                <w:sz w:val="16"/>
              </w:rPr>
            </w:pPr>
            <w:r w:rsidRPr="001B4265">
              <w:rPr>
                <w:color w:val="FF0000"/>
                <w:sz w:val="16"/>
              </w:rPr>
              <w:t>WM_A_244</w:t>
            </w:r>
            <w:r>
              <w:rPr>
                <w:color w:val="FF0000"/>
                <w:sz w:val="16"/>
              </w:rPr>
              <w:t>**</w:t>
            </w:r>
          </w:p>
        </w:tc>
      </w:tr>
      <w:tr w:rsidR="008F1E8B" w14:paraId="514B7B86" w14:textId="77777777" w:rsidTr="00501B13">
        <w:tc>
          <w:tcPr>
            <w:tcW w:w="385" w:type="pct"/>
          </w:tcPr>
          <w:p w14:paraId="6B3EAD37" w14:textId="2E9936B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632" w:type="pct"/>
          </w:tcPr>
          <w:p w14:paraId="5E880726" w14:textId="46D3D9CD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1400" w:type="pct"/>
          </w:tcPr>
          <w:p w14:paraId="23871380" w14:textId="48575B79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 xml:space="preserve">dr Jacek </w:t>
            </w:r>
            <w:proofErr w:type="spellStart"/>
            <w:r>
              <w:rPr>
                <w:sz w:val="16"/>
              </w:rPr>
              <w:t>Szkurłat</w:t>
            </w:r>
            <w:proofErr w:type="spellEnd"/>
          </w:p>
        </w:tc>
        <w:tc>
          <w:tcPr>
            <w:tcW w:w="645" w:type="pct"/>
          </w:tcPr>
          <w:p w14:paraId="1003CF0C" w14:textId="5A5D0E2B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1211" w:type="pct"/>
          </w:tcPr>
          <w:p w14:paraId="6CFB6C4E" w14:textId="666F4020" w:rsidR="008F1E8B" w:rsidRDefault="008F1E8B">
            <w:pPr>
              <w:rPr>
                <w:sz w:val="16"/>
              </w:rPr>
            </w:pPr>
            <w:r>
              <w:rPr>
                <w:sz w:val="16"/>
              </w:rPr>
              <w:t>Bezpieczne i higieniczne warunki kształcenia</w:t>
            </w:r>
          </w:p>
        </w:tc>
        <w:tc>
          <w:tcPr>
            <w:tcW w:w="726" w:type="pct"/>
          </w:tcPr>
          <w:p w14:paraId="0476D910" w14:textId="4AAC3B6A" w:rsidR="008F1E8B" w:rsidRPr="001B4265" w:rsidRDefault="008F1E8B">
            <w:pPr>
              <w:rPr>
                <w:color w:val="FF0000"/>
                <w:sz w:val="16"/>
              </w:rPr>
            </w:pPr>
            <w:r w:rsidRPr="001B4265">
              <w:rPr>
                <w:color w:val="FF0000"/>
                <w:sz w:val="16"/>
              </w:rPr>
              <w:t>WM_A_244</w:t>
            </w:r>
            <w:r>
              <w:rPr>
                <w:color w:val="FF0000"/>
                <w:sz w:val="16"/>
              </w:rPr>
              <w:t>**</w:t>
            </w:r>
          </w:p>
        </w:tc>
      </w:tr>
    </w:tbl>
    <w:p w14:paraId="616A8103" w14:textId="77777777" w:rsidR="001B4265" w:rsidRDefault="001B4265" w:rsidP="001B4265">
      <w:pPr>
        <w:rPr>
          <w:color w:val="FF0000"/>
          <w:sz w:val="16"/>
        </w:rPr>
      </w:pPr>
    </w:p>
    <w:p w14:paraId="4167F7C4" w14:textId="72BA3ECC" w:rsidR="00AD1B26" w:rsidRDefault="001B4265" w:rsidP="001B4265">
      <w:pPr>
        <w:rPr>
          <w:color w:val="FF0000"/>
          <w:sz w:val="16"/>
        </w:rPr>
      </w:pPr>
      <w:r>
        <w:rPr>
          <w:color w:val="FF0000"/>
          <w:sz w:val="16"/>
        </w:rPr>
        <w:t xml:space="preserve">   </w:t>
      </w:r>
      <w:r w:rsidRPr="001B4265">
        <w:rPr>
          <w:color w:val="FF0000"/>
          <w:sz w:val="16"/>
        </w:rPr>
        <w:t>*- Zajęcia odbywają się na Wydziale Nauk Ścisłych i Przyrodniczych, ul. Uniwersytecka 7, budynek G, Instytut Chemii.</w:t>
      </w:r>
    </w:p>
    <w:p w14:paraId="661A9093" w14:textId="77777777" w:rsidR="001B4265" w:rsidRDefault="001B4265" w:rsidP="001B4265">
      <w:pPr>
        <w:rPr>
          <w:color w:val="FF0000"/>
          <w:sz w:val="16"/>
        </w:rPr>
      </w:pPr>
    </w:p>
    <w:p w14:paraId="120E1C62" w14:textId="2D1F1C39" w:rsidR="001B4265" w:rsidRDefault="001B4265" w:rsidP="001B4265">
      <w:pPr>
        <w:rPr>
          <w:color w:val="FF0000"/>
          <w:sz w:val="16"/>
        </w:rPr>
      </w:pPr>
      <w:r w:rsidRPr="001B4265">
        <w:rPr>
          <w:color w:val="FF0000"/>
          <w:sz w:val="16"/>
        </w:rPr>
        <w:t>*</w:t>
      </w:r>
      <w:r>
        <w:rPr>
          <w:color w:val="FF0000"/>
          <w:sz w:val="16"/>
        </w:rPr>
        <w:t>*</w:t>
      </w:r>
      <w:r w:rsidRPr="001B4265">
        <w:rPr>
          <w:color w:val="FF0000"/>
          <w:sz w:val="16"/>
        </w:rPr>
        <w:t>- Zajęcia odbywają się na Wydziale Nauk Ścisłych i Przyrodniczych, ul. Uniwersytecka 7, budynek A, Instytut Fizyki.</w:t>
      </w:r>
    </w:p>
    <w:p w14:paraId="486DDB80" w14:textId="77777777" w:rsidR="001B4265" w:rsidRDefault="001B4265" w:rsidP="001B4265">
      <w:pPr>
        <w:rPr>
          <w:color w:val="FF0000"/>
          <w:sz w:val="16"/>
        </w:rPr>
      </w:pPr>
    </w:p>
    <w:sectPr w:rsidR="001B4265">
      <w:headerReference w:type="default" r:id="rId8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F4200" w14:textId="77777777" w:rsidR="008B7CC3" w:rsidRDefault="008B7CC3" w:rsidP="00294321">
      <w:r>
        <w:separator/>
      </w:r>
    </w:p>
  </w:endnote>
  <w:endnote w:type="continuationSeparator" w:id="0">
    <w:p w14:paraId="3DEF5EEE" w14:textId="77777777" w:rsidR="008B7CC3" w:rsidRDefault="008B7CC3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E8676" w14:textId="77777777" w:rsidR="008B7CC3" w:rsidRDefault="008B7CC3" w:rsidP="00294321">
      <w:r>
        <w:separator/>
      </w:r>
    </w:p>
  </w:footnote>
  <w:footnote w:type="continuationSeparator" w:id="0">
    <w:p w14:paraId="298A0473" w14:textId="77777777" w:rsidR="008B7CC3" w:rsidRDefault="008B7CC3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FC1AE" w14:textId="77777777" w:rsidR="002013FB" w:rsidRDefault="002013FB">
    <w:pPr>
      <w:pStyle w:val="Nagwek"/>
    </w:pPr>
    <w:bookmarkStart w:id="0" w:name="PZ_NAGLOWE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20BA2"/>
    <w:multiLevelType w:val="hybridMultilevel"/>
    <w:tmpl w:val="F56A734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079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VERTc3MjcxQTg0QzA3QUVGNTIxMEM1MkI3NjczMjQzMDVFQjNBRTEiLCJ0eXAiOiJKV1QiLCJ4NXQiOiI3ZWR5Y2FoTUI2NzFJUXhTdDJjeVF3WHJPdUUifQ.eyJuYmYiOjE3OTA3Njc3MDYsImV4cCI6MTc5MDg1NDEwNiwiaXNzIjoiaHR0cHM6Ly96c2lpZHAudWprLmVkdS5wbCIsImF1ZCI6ImRlYW5zX29mZmljZV9zZXJ2ZXIiLCJjbGllbnRfaWQiOiJkZWFuc19vZmZpY2VfbG9uZ190YXNrcyIsInN1YiI6IjNmNmIwMzk2LTc3ODItNDJlMi04NjBhLTk5MjdjODc3NjJkYSIsImF1dGhfdGltZSI6MTc5MDc2NzcwNiwiaWRwIjoibG9jYWwiLCJzY29wZSI6WyJvcGVuaWQiLCJkZWFuc19vZmZpY2Vfc2VydmVyIl0sImFtciI6WyJkZWxlZ2F0aW9uIl19.NGDrXkq5-agmL7uW7bOUqGsS-hLRAkX2-h-AL3l4LmrVA68E488uwiOAezena46ZC6L9CioZj2WxVh7O0I5cOeMjkhL1LWgtPxRD8VvQcN_dpyQF5WjFpU3MsKeJ_0vqzdJ_nkMX4mZpdIpghoSlhqMmaDtWiEkMJeClak23Hr7v5tMhmjxVlthqgpbGjL905bUxjwNB01aZrFNGTROcV5I4SwjEeOOJxZXJGFzn16PwNmnMPgD-MqLfplZYoFDa5SZk62NmUS615TaVpOEcJ1EkUBrVMJURIW4KbqJuM3xcwDRAosPLIVi5kpME-yftHu9ValxQlw7tQyVttgvoTefRChArwRIuX7XkhZvWXCGY01BnUqN1a_WeHixD379GtPsquEFLJoZCvwwW8qmENFTz2euNFBIKFnxT3Do17V2TBCmamWASLJ5OD-8Mpo2BstNC-B0RFOsSkofZsBPqidVKkuG6aVlS4hCSzH7RevoZwXINCFt46sD4zPJOZiEF"/>
    <w:docVar w:name="AppProcID" w:val="888"/>
    <w:docVar w:name="Autor" w:val="agnieszka.pauksztello"/>
    <w:docVar w:name="NAPRAW" w:val="0"/>
    <w:docVar w:name="PinPGenerator" w:val="1"/>
    <w:docVar w:name="ServiceAddress" w:val="http://ZSI-WCF-U10.zsi.ujk.edu.pl:8095/DziekanatREST/WordRESTService.svc/Call"/>
    <w:docVar w:name="ServiceAddressForWordAddIn" w:val="net.tcp://ZSI-WCF-U10.zsi.ujk.edu.pl:12345/Dziekanat/"/>
  </w:docVars>
  <w:rsids>
    <w:rsidRoot w:val="00AD1B26"/>
    <w:rsid w:val="00033095"/>
    <w:rsid w:val="000F6126"/>
    <w:rsid w:val="00114D84"/>
    <w:rsid w:val="001B4265"/>
    <w:rsid w:val="002013FB"/>
    <w:rsid w:val="00294321"/>
    <w:rsid w:val="002B2C18"/>
    <w:rsid w:val="00446D51"/>
    <w:rsid w:val="00501B13"/>
    <w:rsid w:val="005B0F59"/>
    <w:rsid w:val="006727E1"/>
    <w:rsid w:val="006F71E2"/>
    <w:rsid w:val="00854126"/>
    <w:rsid w:val="008A5590"/>
    <w:rsid w:val="008B7CC3"/>
    <w:rsid w:val="008D0D43"/>
    <w:rsid w:val="008F1E8B"/>
    <w:rsid w:val="00AD1B26"/>
    <w:rsid w:val="00AE14B6"/>
    <w:rsid w:val="00AE5853"/>
    <w:rsid w:val="00B2556D"/>
    <w:rsid w:val="00CA505C"/>
    <w:rsid w:val="00D3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CBE6C"/>
  <w15:docId w15:val="{BC6A8B7E-C4DA-4431-A36E-094045E9C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AD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B4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pau\AppData\Roaming\PCG%20Academia%20sp.%20z%20o.o\University%20-%20DeansOffice%20-%20Client\11.73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25</TotalTime>
  <Pages>1</Pages>
  <Words>444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Agnieszka Pauksztełło</dc:creator>
  <cp:keywords/>
  <dc:description>Wydruk systemowy</dc:description>
  <cp:lastModifiedBy>Agnieszka Pauksztełło</cp:lastModifiedBy>
  <cp:revision>8</cp:revision>
  <dcterms:created xsi:type="dcterms:W3CDTF">2026-09-30T11:28:00Z</dcterms:created>
  <dcterms:modified xsi:type="dcterms:W3CDTF">2026-09-30T12:16:00Z</dcterms:modified>
</cp:coreProperties>
</file>