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0F67" w14:textId="0F412D55" w:rsidR="00294321" w:rsidRDefault="00E96AAC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Piątek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02-10-2026</w:t>
      </w:r>
    </w:p>
    <w:tbl>
      <w:tblPr>
        <w:tblStyle w:val="Tabela-Siatka"/>
        <w:tblW w:w="3370" w:type="pct"/>
        <w:tblLook w:val="04A0" w:firstRow="1" w:lastRow="0" w:firstColumn="1" w:lastColumn="0" w:noHBand="0" w:noVBand="1"/>
      </w:tblPr>
      <w:tblGrid>
        <w:gridCol w:w="980"/>
        <w:gridCol w:w="1132"/>
        <w:gridCol w:w="1868"/>
        <w:gridCol w:w="807"/>
        <w:gridCol w:w="1547"/>
        <w:gridCol w:w="1149"/>
      </w:tblGrid>
      <w:tr w:rsidR="00317FA4" w:rsidRPr="00E96AAC" w14:paraId="55B11B90" w14:textId="77777777" w:rsidTr="00317FA4">
        <w:tc>
          <w:tcPr>
            <w:tcW w:w="654" w:type="pct"/>
          </w:tcPr>
          <w:p w14:paraId="4F077E68" w14:textId="6E01569A" w:rsidR="00317FA4" w:rsidRPr="00E96AAC" w:rsidRDefault="00317FA4">
            <w:pPr>
              <w:rPr>
                <w:b/>
                <w:sz w:val="16"/>
              </w:rPr>
            </w:pPr>
            <w:r w:rsidRPr="00E96AAC">
              <w:rPr>
                <w:b/>
                <w:sz w:val="16"/>
              </w:rPr>
              <w:t>Daty zajęć</w:t>
            </w:r>
          </w:p>
        </w:tc>
        <w:tc>
          <w:tcPr>
            <w:tcW w:w="756" w:type="pct"/>
          </w:tcPr>
          <w:p w14:paraId="6D892CA0" w14:textId="44645718" w:rsidR="00317FA4" w:rsidRPr="00E96AAC" w:rsidRDefault="00317FA4">
            <w:pPr>
              <w:rPr>
                <w:b/>
                <w:sz w:val="16"/>
              </w:rPr>
            </w:pPr>
            <w:r w:rsidRPr="00E96AAC">
              <w:rPr>
                <w:b/>
                <w:sz w:val="16"/>
              </w:rPr>
              <w:t>Od - Do</w:t>
            </w:r>
          </w:p>
        </w:tc>
        <w:tc>
          <w:tcPr>
            <w:tcW w:w="1248" w:type="pct"/>
          </w:tcPr>
          <w:p w14:paraId="4281F5F4" w14:textId="586E0504" w:rsidR="00317FA4" w:rsidRPr="00E96AAC" w:rsidRDefault="00317FA4">
            <w:pPr>
              <w:rPr>
                <w:b/>
                <w:sz w:val="16"/>
              </w:rPr>
            </w:pPr>
            <w:r w:rsidRPr="00E96AAC">
              <w:rPr>
                <w:b/>
                <w:sz w:val="16"/>
              </w:rPr>
              <w:t>Wykładowca</w:t>
            </w:r>
          </w:p>
        </w:tc>
        <w:tc>
          <w:tcPr>
            <w:tcW w:w="539" w:type="pct"/>
          </w:tcPr>
          <w:p w14:paraId="0EC566FD" w14:textId="0FC3475E" w:rsidR="00317FA4" w:rsidRPr="00E96AAC" w:rsidRDefault="00317FA4">
            <w:pPr>
              <w:rPr>
                <w:b/>
                <w:sz w:val="16"/>
              </w:rPr>
            </w:pPr>
            <w:r w:rsidRPr="00E96AAC">
              <w:rPr>
                <w:b/>
                <w:sz w:val="16"/>
              </w:rPr>
              <w:t>Grupa</w:t>
            </w:r>
          </w:p>
        </w:tc>
        <w:tc>
          <w:tcPr>
            <w:tcW w:w="1034" w:type="pct"/>
          </w:tcPr>
          <w:p w14:paraId="6E73EE01" w14:textId="73CC8046" w:rsidR="00317FA4" w:rsidRPr="00E96AAC" w:rsidRDefault="00317FA4">
            <w:pPr>
              <w:rPr>
                <w:b/>
                <w:sz w:val="16"/>
              </w:rPr>
            </w:pPr>
            <w:r w:rsidRPr="00E96AAC">
              <w:rPr>
                <w:b/>
                <w:sz w:val="16"/>
              </w:rPr>
              <w:t>Przedmiot</w:t>
            </w:r>
          </w:p>
        </w:tc>
        <w:tc>
          <w:tcPr>
            <w:tcW w:w="768" w:type="pct"/>
          </w:tcPr>
          <w:p w14:paraId="707EA0D5" w14:textId="07620162" w:rsidR="00317FA4" w:rsidRPr="00E96AAC" w:rsidRDefault="00317FA4">
            <w:pPr>
              <w:rPr>
                <w:b/>
                <w:sz w:val="16"/>
              </w:rPr>
            </w:pPr>
            <w:r w:rsidRPr="00E96AAC">
              <w:rPr>
                <w:b/>
                <w:sz w:val="16"/>
              </w:rPr>
              <w:t>Sala</w:t>
            </w:r>
          </w:p>
        </w:tc>
      </w:tr>
      <w:tr w:rsidR="00317FA4" w14:paraId="31A04EF2" w14:textId="77777777" w:rsidTr="00317FA4">
        <w:tc>
          <w:tcPr>
            <w:tcW w:w="654" w:type="pct"/>
          </w:tcPr>
          <w:p w14:paraId="067B4DDD" w14:textId="69A6D979" w:rsidR="00317FA4" w:rsidRDefault="00317FA4">
            <w:pPr>
              <w:rPr>
                <w:sz w:val="16"/>
              </w:rPr>
            </w:pPr>
            <w:r>
              <w:rPr>
                <w:sz w:val="16"/>
              </w:rPr>
              <w:t>02/10</w:t>
            </w:r>
          </w:p>
        </w:tc>
        <w:tc>
          <w:tcPr>
            <w:tcW w:w="756" w:type="pct"/>
          </w:tcPr>
          <w:p w14:paraId="4366D600" w14:textId="40F1D3CB" w:rsidR="00317FA4" w:rsidRDefault="00317FA4">
            <w:pPr>
              <w:rPr>
                <w:sz w:val="16"/>
              </w:rPr>
            </w:pPr>
            <w:r>
              <w:rPr>
                <w:sz w:val="16"/>
              </w:rPr>
              <w:t>15:30 - 19:15</w:t>
            </w:r>
          </w:p>
        </w:tc>
        <w:tc>
          <w:tcPr>
            <w:tcW w:w="1248" w:type="pct"/>
          </w:tcPr>
          <w:p w14:paraId="5B2C991D" w14:textId="1856EE9C" w:rsidR="00317FA4" w:rsidRDefault="00317FA4">
            <w:pPr>
              <w:rPr>
                <w:sz w:val="16"/>
              </w:rPr>
            </w:pPr>
            <w:r>
              <w:rPr>
                <w:sz w:val="16"/>
              </w:rPr>
              <w:t>mgr Katarzyna Bochnak</w:t>
            </w:r>
          </w:p>
        </w:tc>
        <w:tc>
          <w:tcPr>
            <w:tcW w:w="539" w:type="pct"/>
          </w:tcPr>
          <w:p w14:paraId="58FAC294" w14:textId="5A0CA4AC" w:rsidR="00317FA4" w:rsidRDefault="00317FA4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034" w:type="pct"/>
          </w:tcPr>
          <w:p w14:paraId="66F27E3F" w14:textId="19638002" w:rsidR="00317FA4" w:rsidRDefault="00317FA4">
            <w:pPr>
              <w:rPr>
                <w:sz w:val="16"/>
              </w:rPr>
            </w:pPr>
            <w:r>
              <w:rPr>
                <w:sz w:val="16"/>
              </w:rPr>
              <w:t>Historia fizjoterapii</w:t>
            </w:r>
          </w:p>
        </w:tc>
        <w:tc>
          <w:tcPr>
            <w:tcW w:w="768" w:type="pct"/>
          </w:tcPr>
          <w:p w14:paraId="7FE2137F" w14:textId="19328620" w:rsidR="00317FA4" w:rsidRDefault="00317FA4">
            <w:pPr>
              <w:rPr>
                <w:sz w:val="16"/>
              </w:rPr>
            </w:pPr>
            <w:r>
              <w:rPr>
                <w:sz w:val="16"/>
              </w:rPr>
              <w:t>CM_D_0/12a</w:t>
            </w:r>
          </w:p>
        </w:tc>
      </w:tr>
    </w:tbl>
    <w:p w14:paraId="63FBE9A3" w14:textId="77777777" w:rsidR="00E96AAC" w:rsidRPr="00E96AAC" w:rsidRDefault="00E96AAC">
      <w:pPr>
        <w:rPr>
          <w:sz w:val="16"/>
        </w:rPr>
      </w:pPr>
    </w:p>
    <w:sectPr w:rsidR="00E96AAC" w:rsidRPr="00E96AAC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154B1" w14:textId="77777777" w:rsidR="009A63BD" w:rsidRDefault="009A63BD" w:rsidP="00294321">
      <w:r>
        <w:separator/>
      </w:r>
    </w:p>
  </w:endnote>
  <w:endnote w:type="continuationSeparator" w:id="0">
    <w:p w14:paraId="05F40180" w14:textId="77777777" w:rsidR="009A63BD" w:rsidRDefault="009A63BD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C78B" w14:textId="77777777" w:rsidR="009A63BD" w:rsidRDefault="009A63BD" w:rsidP="00294321">
      <w:r>
        <w:separator/>
      </w:r>
    </w:p>
  </w:footnote>
  <w:footnote w:type="continuationSeparator" w:id="0">
    <w:p w14:paraId="2C9D0AB5" w14:textId="77777777" w:rsidR="009A63BD" w:rsidRDefault="009A63BD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7F85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3NjkxMDcsImV4cCI6MTc5MDg1NTUwNywiaXNzIjoiaHR0cHM6Ly96c2lpZHAudWprLmVkdS5wbCIsImF1ZCI6ImRlYW5zX29mZmljZV9zZXJ2ZXIiLCJjbGllbnRfaWQiOiJkZWFuc19vZmZpY2VfbG9uZ190YXNrcyIsInN1YiI6IjNmNmIwMzk2LTc3ODItNDJlMi04NjBhLTk5MjdjODc3NjJkYSIsImF1dGhfdGltZSI6MTc5MDc2OTEwNywiaWRwIjoibG9jYWwiLCJzY29wZSI6WyJvcGVuaWQiLCJkZWFuc19vZmZpY2Vfc2VydmVyIl0sImFtciI6WyJkZWxlZ2F0aW9uIl19.J_M_njxW2gc0BgwrcBQuTvj14gRBhSGZ3ILbYDGvFGXfXbfho-dTPuIA1Vg5NgDrCqKd16p6O_I7ZMdQzHUOnkBnAVmdMrUI3fzWs5FbtlpBBVYbiZnzlFeKZ6DoW_AkNt95QUstLZvg1Yk-UxEa6GaAbwDVAvQ8x1pXM_s32gFhWystSX_o6-Bm3Y8lT0i1UsOSUBJQB-wlOQNAByYiD9fnYr7gJzywPAhgD7A-W8_1D83_gejEGVjwEJeymuDQF8Q-nhDfrGyCFTqoIJubsfAj2Bs1YtyfKfWiyvpnELwEqTZoqsgKYVfuSrVhAmBG0QWuOXFpN0SpQxpeR3SdEq9If2AzcMQVt0MJqrP8A_gwUN5wU5NF67cUPDalmxOJE7tb0Rkji-Du6iwqRXMxodXWIKn1CQ2Zn06P70oGHYu2M5FATgAVTWnEfhQyZ-bpqGmh09PcS_gLqM2eEzaEpuSP29a5fK-xhZ10aN33kuASRTB3fSkOIGU3bz5BIggW"/>
    <w:docVar w:name="AppProcID" w:val="888"/>
    <w:docVar w:name="Autor" w:val="agnieszka.pauksztello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E96AAC"/>
    <w:rsid w:val="000F6126"/>
    <w:rsid w:val="002013FB"/>
    <w:rsid w:val="00294321"/>
    <w:rsid w:val="002B2C18"/>
    <w:rsid w:val="00317FA4"/>
    <w:rsid w:val="005B0F59"/>
    <w:rsid w:val="006F71E2"/>
    <w:rsid w:val="008D0D43"/>
    <w:rsid w:val="009A63BD"/>
    <w:rsid w:val="00CA01CA"/>
    <w:rsid w:val="00E9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358BB"/>
  <w15:docId w15:val="{468FB6CC-358F-42DB-BCB1-B2CF4371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E96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pau\AppData\Roaming\PCG%20Academia%20sp.%20z%20o.o.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1</Pages>
  <Words>29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Agnieszka Pauksztełło</dc:creator>
  <cp:keywords/>
  <dc:description>Wydruk systemowy</dc:description>
  <cp:lastModifiedBy>Agnieszka Pauksztełło</cp:lastModifiedBy>
  <cp:revision>2</cp:revision>
  <dcterms:created xsi:type="dcterms:W3CDTF">2026-09-30T11:52:00Z</dcterms:created>
  <dcterms:modified xsi:type="dcterms:W3CDTF">2026-09-30T11:53:00Z</dcterms:modified>
</cp:coreProperties>
</file>