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7EEA" w14:textId="30C85F74" w:rsidR="00294321" w:rsidRDefault="00F51B7D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Piątek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02-10-2026</w:t>
      </w:r>
      <w:r>
        <w:rPr>
          <w:sz w:val="16"/>
        </w:rPr>
        <w:t xml:space="preserve"> do </w:t>
      </w:r>
      <w:r>
        <w:rPr>
          <w:b/>
          <w:sz w:val="16"/>
        </w:rPr>
        <w:t>04-10-2026</w:t>
      </w:r>
    </w:p>
    <w:tbl>
      <w:tblPr>
        <w:tblStyle w:val="Tabela-Siatka"/>
        <w:tblW w:w="3440" w:type="pct"/>
        <w:tblLook w:val="04A0" w:firstRow="1" w:lastRow="0" w:firstColumn="1" w:lastColumn="0" w:noHBand="0" w:noVBand="1"/>
      </w:tblPr>
      <w:tblGrid>
        <w:gridCol w:w="928"/>
        <w:gridCol w:w="1336"/>
        <w:gridCol w:w="2227"/>
        <w:gridCol w:w="768"/>
        <w:gridCol w:w="1447"/>
        <w:gridCol w:w="932"/>
      </w:tblGrid>
      <w:tr w:rsidR="00F51B7D" w:rsidRPr="00F51B7D" w14:paraId="4CDD89EE" w14:textId="77777777" w:rsidTr="00BA501E">
        <w:tc>
          <w:tcPr>
            <w:tcW w:w="607" w:type="pct"/>
          </w:tcPr>
          <w:p w14:paraId="509A4A1F" w14:textId="151614BB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Daty zajęć</w:t>
            </w:r>
          </w:p>
        </w:tc>
        <w:tc>
          <w:tcPr>
            <w:tcW w:w="874" w:type="pct"/>
          </w:tcPr>
          <w:p w14:paraId="4A1A781A" w14:textId="0B2618D6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Od - Do</w:t>
            </w:r>
          </w:p>
        </w:tc>
        <w:tc>
          <w:tcPr>
            <w:tcW w:w="1458" w:type="pct"/>
          </w:tcPr>
          <w:p w14:paraId="747E6C69" w14:textId="4F93877C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Wykładowca</w:t>
            </w:r>
          </w:p>
        </w:tc>
        <w:tc>
          <w:tcPr>
            <w:tcW w:w="503" w:type="pct"/>
          </w:tcPr>
          <w:p w14:paraId="3111F8B9" w14:textId="69C16D4C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Grupa</w:t>
            </w:r>
          </w:p>
        </w:tc>
        <w:tc>
          <w:tcPr>
            <w:tcW w:w="947" w:type="pct"/>
          </w:tcPr>
          <w:p w14:paraId="50115135" w14:textId="36E15979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Przedmiot</w:t>
            </w:r>
          </w:p>
        </w:tc>
        <w:tc>
          <w:tcPr>
            <w:tcW w:w="610" w:type="pct"/>
          </w:tcPr>
          <w:p w14:paraId="43652E5A" w14:textId="7E3252F7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Sala</w:t>
            </w:r>
          </w:p>
        </w:tc>
      </w:tr>
      <w:tr w:rsidR="00F51B7D" w14:paraId="54F06B93" w14:textId="77777777" w:rsidTr="00BA501E">
        <w:tc>
          <w:tcPr>
            <w:tcW w:w="607" w:type="pct"/>
          </w:tcPr>
          <w:p w14:paraId="6A0159B5" w14:textId="532A97F3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02/10</w:t>
            </w:r>
          </w:p>
        </w:tc>
        <w:tc>
          <w:tcPr>
            <w:tcW w:w="874" w:type="pct"/>
          </w:tcPr>
          <w:p w14:paraId="50DB6452" w14:textId="2414256A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14:00 - 17:00</w:t>
            </w:r>
          </w:p>
        </w:tc>
        <w:tc>
          <w:tcPr>
            <w:tcW w:w="1458" w:type="pct"/>
          </w:tcPr>
          <w:p w14:paraId="0BA48964" w14:textId="33EC08B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dr hab. prof. UJK Jacek Wilczyński</w:t>
            </w:r>
          </w:p>
        </w:tc>
        <w:tc>
          <w:tcPr>
            <w:tcW w:w="503" w:type="pct"/>
          </w:tcPr>
          <w:p w14:paraId="42376E83" w14:textId="0116E040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47" w:type="pct"/>
          </w:tcPr>
          <w:p w14:paraId="413299CD" w14:textId="1CCD7330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610" w:type="pct"/>
          </w:tcPr>
          <w:p w14:paraId="4D432297" w14:textId="10C8CB63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CM_B2.12</w:t>
            </w:r>
          </w:p>
        </w:tc>
      </w:tr>
      <w:tr w:rsidR="00F51B7D" w14:paraId="5C005DA9" w14:textId="77777777" w:rsidTr="00BA501E">
        <w:tc>
          <w:tcPr>
            <w:tcW w:w="607" w:type="pct"/>
          </w:tcPr>
          <w:p w14:paraId="265BC364" w14:textId="6B6B03AD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02/10</w:t>
            </w:r>
          </w:p>
        </w:tc>
        <w:tc>
          <w:tcPr>
            <w:tcW w:w="874" w:type="pct"/>
          </w:tcPr>
          <w:p w14:paraId="296396C4" w14:textId="0378FC57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17:15 - 20:15</w:t>
            </w:r>
          </w:p>
        </w:tc>
        <w:tc>
          <w:tcPr>
            <w:tcW w:w="1458" w:type="pct"/>
          </w:tcPr>
          <w:p w14:paraId="6C9BA2F5" w14:textId="53753CCB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dr hab. prof. UJK Jacek Wilczyński</w:t>
            </w:r>
          </w:p>
        </w:tc>
        <w:tc>
          <w:tcPr>
            <w:tcW w:w="503" w:type="pct"/>
          </w:tcPr>
          <w:p w14:paraId="29C79554" w14:textId="53AA1182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47" w:type="pct"/>
          </w:tcPr>
          <w:p w14:paraId="0A6B3038" w14:textId="33FBAFC2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Kinezjologia</w:t>
            </w:r>
          </w:p>
        </w:tc>
        <w:tc>
          <w:tcPr>
            <w:tcW w:w="610" w:type="pct"/>
          </w:tcPr>
          <w:p w14:paraId="4D258891" w14:textId="59927353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CM_B2.12</w:t>
            </w:r>
          </w:p>
        </w:tc>
      </w:tr>
    </w:tbl>
    <w:p w14:paraId="0BD61258" w14:textId="77777777" w:rsidR="00F51B7D" w:rsidRDefault="00F51B7D">
      <w:pPr>
        <w:rPr>
          <w:sz w:val="16"/>
        </w:rPr>
      </w:pPr>
    </w:p>
    <w:p w14:paraId="508D137D" w14:textId="482045AE" w:rsidR="00F51B7D" w:rsidRDefault="00F51B7D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Sobota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02-10-2026</w:t>
      </w:r>
      <w:r>
        <w:rPr>
          <w:sz w:val="16"/>
        </w:rPr>
        <w:t xml:space="preserve"> do </w:t>
      </w:r>
      <w:r>
        <w:rPr>
          <w:b/>
          <w:sz w:val="16"/>
        </w:rPr>
        <w:t>04-10-2026</w:t>
      </w:r>
    </w:p>
    <w:tbl>
      <w:tblPr>
        <w:tblStyle w:val="Tabela-Siatka"/>
        <w:tblW w:w="3654" w:type="pct"/>
        <w:tblLook w:val="04A0" w:firstRow="1" w:lastRow="0" w:firstColumn="1" w:lastColumn="0" w:noHBand="0" w:noVBand="1"/>
      </w:tblPr>
      <w:tblGrid>
        <w:gridCol w:w="729"/>
        <w:gridCol w:w="1192"/>
        <w:gridCol w:w="2060"/>
        <w:gridCol w:w="869"/>
        <w:gridCol w:w="2238"/>
        <w:gridCol w:w="1025"/>
      </w:tblGrid>
      <w:tr w:rsidR="00F51B7D" w:rsidRPr="00F51B7D" w14:paraId="0F4ED926" w14:textId="77777777" w:rsidTr="00F51B7D">
        <w:tc>
          <w:tcPr>
            <w:tcW w:w="452" w:type="pct"/>
          </w:tcPr>
          <w:p w14:paraId="3687BFB5" w14:textId="44A1BB0E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Daty zajęć</w:t>
            </w:r>
          </w:p>
        </w:tc>
        <w:tc>
          <w:tcPr>
            <w:tcW w:w="737" w:type="pct"/>
          </w:tcPr>
          <w:p w14:paraId="10D240CC" w14:textId="0B91CF7F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Od - Do</w:t>
            </w:r>
          </w:p>
        </w:tc>
        <w:tc>
          <w:tcPr>
            <w:tcW w:w="1272" w:type="pct"/>
          </w:tcPr>
          <w:p w14:paraId="6D0C94DE" w14:textId="73D1F295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Wykładowca</w:t>
            </w:r>
          </w:p>
        </w:tc>
        <w:tc>
          <w:tcPr>
            <w:tcW w:w="538" w:type="pct"/>
          </w:tcPr>
          <w:p w14:paraId="16B802C9" w14:textId="585427DA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Grupa</w:t>
            </w:r>
          </w:p>
        </w:tc>
        <w:tc>
          <w:tcPr>
            <w:tcW w:w="1381" w:type="pct"/>
          </w:tcPr>
          <w:p w14:paraId="0340B0A4" w14:textId="51E80748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Przedmiot</w:t>
            </w:r>
          </w:p>
        </w:tc>
        <w:tc>
          <w:tcPr>
            <w:tcW w:w="619" w:type="pct"/>
          </w:tcPr>
          <w:p w14:paraId="63C52B37" w14:textId="4D6C4852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Sala</w:t>
            </w:r>
          </w:p>
        </w:tc>
      </w:tr>
      <w:tr w:rsidR="00F51B7D" w14:paraId="46365811" w14:textId="77777777" w:rsidTr="00F51B7D">
        <w:tc>
          <w:tcPr>
            <w:tcW w:w="452" w:type="pct"/>
          </w:tcPr>
          <w:p w14:paraId="5EED3722" w14:textId="22B08523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737" w:type="pct"/>
          </w:tcPr>
          <w:p w14:paraId="4D68F342" w14:textId="68F0431D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08:15 - 10:30</w:t>
            </w:r>
          </w:p>
        </w:tc>
        <w:tc>
          <w:tcPr>
            <w:tcW w:w="1272" w:type="pct"/>
          </w:tcPr>
          <w:p w14:paraId="4E4917FF" w14:textId="644BA09A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 xml:space="preserve">dr Małgorzata </w:t>
            </w:r>
            <w:proofErr w:type="spellStart"/>
            <w:r>
              <w:rPr>
                <w:sz w:val="16"/>
              </w:rPr>
              <w:t>Starczyńska</w:t>
            </w:r>
            <w:proofErr w:type="spellEnd"/>
          </w:p>
        </w:tc>
        <w:tc>
          <w:tcPr>
            <w:tcW w:w="538" w:type="pct"/>
          </w:tcPr>
          <w:p w14:paraId="652A767D" w14:textId="445D117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81" w:type="pct"/>
          </w:tcPr>
          <w:p w14:paraId="79F0CF96" w14:textId="07830956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Zarządzanie i marketing</w:t>
            </w:r>
          </w:p>
        </w:tc>
        <w:tc>
          <w:tcPr>
            <w:tcW w:w="619" w:type="pct"/>
          </w:tcPr>
          <w:p w14:paraId="2658B2CB" w14:textId="4909E276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CM_D_1/9</w:t>
            </w:r>
          </w:p>
        </w:tc>
      </w:tr>
      <w:tr w:rsidR="00F51B7D" w14:paraId="2568A566" w14:textId="77777777" w:rsidTr="00F51B7D">
        <w:tc>
          <w:tcPr>
            <w:tcW w:w="452" w:type="pct"/>
          </w:tcPr>
          <w:p w14:paraId="2DDD67C2" w14:textId="40D22281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737" w:type="pct"/>
          </w:tcPr>
          <w:p w14:paraId="21E24051" w14:textId="58827871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1272" w:type="pct"/>
          </w:tcPr>
          <w:p w14:paraId="7FCA17CC" w14:textId="20536F21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 xml:space="preserve">dr Małgorzata </w:t>
            </w:r>
            <w:proofErr w:type="spellStart"/>
            <w:r>
              <w:rPr>
                <w:sz w:val="16"/>
              </w:rPr>
              <w:t>Starczyńska</w:t>
            </w:r>
            <w:proofErr w:type="spellEnd"/>
          </w:p>
        </w:tc>
        <w:tc>
          <w:tcPr>
            <w:tcW w:w="538" w:type="pct"/>
          </w:tcPr>
          <w:p w14:paraId="06FFEC0B" w14:textId="3BDB03EE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81" w:type="pct"/>
          </w:tcPr>
          <w:p w14:paraId="1302A84A" w14:textId="1A0FC69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Demografia i epidemiologia</w:t>
            </w:r>
          </w:p>
        </w:tc>
        <w:tc>
          <w:tcPr>
            <w:tcW w:w="619" w:type="pct"/>
          </w:tcPr>
          <w:p w14:paraId="67FEDE7F" w14:textId="6A41FCF2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CM_D_1/9</w:t>
            </w:r>
          </w:p>
        </w:tc>
      </w:tr>
      <w:tr w:rsidR="00F51B7D" w14:paraId="1721EF33" w14:textId="77777777" w:rsidTr="00F51B7D">
        <w:tc>
          <w:tcPr>
            <w:tcW w:w="452" w:type="pct"/>
          </w:tcPr>
          <w:p w14:paraId="3A9DF83F" w14:textId="728B5BDB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737" w:type="pct"/>
          </w:tcPr>
          <w:p w14:paraId="59495995" w14:textId="674FD37F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1272" w:type="pct"/>
          </w:tcPr>
          <w:p w14:paraId="6DFE9B04" w14:textId="7C71ACF0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dr Renata Gałuszka</w:t>
            </w:r>
          </w:p>
        </w:tc>
        <w:tc>
          <w:tcPr>
            <w:tcW w:w="538" w:type="pct"/>
          </w:tcPr>
          <w:p w14:paraId="5B8DEC40" w14:textId="3004726B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81" w:type="pct"/>
          </w:tcPr>
          <w:p w14:paraId="0792FB68" w14:textId="4492598D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Psychologia ogólna</w:t>
            </w:r>
          </w:p>
        </w:tc>
        <w:tc>
          <w:tcPr>
            <w:tcW w:w="619" w:type="pct"/>
          </w:tcPr>
          <w:p w14:paraId="2CC37AA8" w14:textId="3D825DB3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CM_D_1/9</w:t>
            </w:r>
          </w:p>
        </w:tc>
      </w:tr>
      <w:tr w:rsidR="00F51B7D" w14:paraId="46CD14BF" w14:textId="77777777" w:rsidTr="00F51B7D">
        <w:tc>
          <w:tcPr>
            <w:tcW w:w="452" w:type="pct"/>
          </w:tcPr>
          <w:p w14:paraId="0BE22B62" w14:textId="48408189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737" w:type="pct"/>
          </w:tcPr>
          <w:p w14:paraId="7EA6F663" w14:textId="6DB650D0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16:30 - 19:30</w:t>
            </w:r>
          </w:p>
        </w:tc>
        <w:tc>
          <w:tcPr>
            <w:tcW w:w="1272" w:type="pct"/>
          </w:tcPr>
          <w:p w14:paraId="66471F1C" w14:textId="064738EC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 xml:space="preserve">dr Małgorzata </w:t>
            </w:r>
            <w:proofErr w:type="spellStart"/>
            <w:r>
              <w:rPr>
                <w:sz w:val="16"/>
              </w:rPr>
              <w:t>Starczyńska</w:t>
            </w:r>
            <w:proofErr w:type="spellEnd"/>
          </w:p>
        </w:tc>
        <w:tc>
          <w:tcPr>
            <w:tcW w:w="538" w:type="pct"/>
          </w:tcPr>
          <w:p w14:paraId="51816BC8" w14:textId="755F64DD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1381" w:type="pct"/>
          </w:tcPr>
          <w:p w14:paraId="378CA33F" w14:textId="7FC1089C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Ekonomia i systemy ochrony zdrowia</w:t>
            </w:r>
          </w:p>
        </w:tc>
        <w:tc>
          <w:tcPr>
            <w:tcW w:w="619" w:type="pct"/>
          </w:tcPr>
          <w:p w14:paraId="295F6C99" w14:textId="2B744DE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</w:tr>
    </w:tbl>
    <w:p w14:paraId="2F20C4F7" w14:textId="77777777" w:rsidR="00F51B7D" w:rsidRDefault="00F51B7D">
      <w:pPr>
        <w:rPr>
          <w:sz w:val="16"/>
        </w:rPr>
      </w:pPr>
    </w:p>
    <w:p w14:paraId="1288AC5A" w14:textId="7EFAEF87" w:rsidR="00F51B7D" w:rsidRDefault="00F51B7D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Niedziela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02-10-2026</w:t>
      </w:r>
      <w:r>
        <w:rPr>
          <w:sz w:val="16"/>
        </w:rPr>
        <w:t xml:space="preserve"> do </w:t>
      </w:r>
      <w:r>
        <w:rPr>
          <w:b/>
          <w:sz w:val="16"/>
        </w:rPr>
        <w:t>04-10-2026</w:t>
      </w:r>
    </w:p>
    <w:tbl>
      <w:tblPr>
        <w:tblStyle w:val="Tabela-Siatka"/>
        <w:tblW w:w="4678" w:type="pct"/>
        <w:tblLook w:val="04A0" w:firstRow="1" w:lastRow="0" w:firstColumn="1" w:lastColumn="0" w:noHBand="0" w:noVBand="1"/>
      </w:tblPr>
      <w:tblGrid>
        <w:gridCol w:w="629"/>
        <w:gridCol w:w="1145"/>
        <w:gridCol w:w="2223"/>
        <w:gridCol w:w="1111"/>
        <w:gridCol w:w="2223"/>
        <w:gridCol w:w="3056"/>
      </w:tblGrid>
      <w:tr w:rsidR="00F51B7D" w:rsidRPr="00F51B7D" w14:paraId="31099097" w14:textId="77777777" w:rsidTr="00F51B7D">
        <w:tc>
          <w:tcPr>
            <w:tcW w:w="303" w:type="pct"/>
          </w:tcPr>
          <w:p w14:paraId="1121F907" w14:textId="32BF956D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Daty zajęć</w:t>
            </w:r>
          </w:p>
        </w:tc>
        <w:tc>
          <w:tcPr>
            <w:tcW w:w="551" w:type="pct"/>
          </w:tcPr>
          <w:p w14:paraId="5F5B3C0F" w14:textId="7AD43589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Od - Do</w:t>
            </w:r>
          </w:p>
        </w:tc>
        <w:tc>
          <w:tcPr>
            <w:tcW w:w="1070" w:type="pct"/>
          </w:tcPr>
          <w:p w14:paraId="4A1C0655" w14:textId="3A16B8CA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Wykładowca</w:t>
            </w:r>
          </w:p>
        </w:tc>
        <w:tc>
          <w:tcPr>
            <w:tcW w:w="535" w:type="pct"/>
          </w:tcPr>
          <w:p w14:paraId="302BC086" w14:textId="14BBE624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Grupa</w:t>
            </w:r>
          </w:p>
        </w:tc>
        <w:tc>
          <w:tcPr>
            <w:tcW w:w="1070" w:type="pct"/>
          </w:tcPr>
          <w:p w14:paraId="364EAF77" w14:textId="3CBF6E8F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Przedmiot</w:t>
            </w:r>
          </w:p>
        </w:tc>
        <w:tc>
          <w:tcPr>
            <w:tcW w:w="1471" w:type="pct"/>
          </w:tcPr>
          <w:p w14:paraId="03AE47D8" w14:textId="1701297C" w:rsidR="00F51B7D" w:rsidRPr="00F51B7D" w:rsidRDefault="00F51B7D">
            <w:pPr>
              <w:rPr>
                <w:b/>
                <w:sz w:val="16"/>
              </w:rPr>
            </w:pPr>
            <w:r w:rsidRPr="00F51B7D">
              <w:rPr>
                <w:b/>
                <w:sz w:val="16"/>
              </w:rPr>
              <w:t>Sala</w:t>
            </w:r>
          </w:p>
        </w:tc>
      </w:tr>
      <w:tr w:rsidR="00F51B7D" w14:paraId="0767CE0E" w14:textId="77777777" w:rsidTr="00F51B7D">
        <w:tc>
          <w:tcPr>
            <w:tcW w:w="303" w:type="pct"/>
          </w:tcPr>
          <w:p w14:paraId="56FCB590" w14:textId="1F981A1C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551" w:type="pct"/>
          </w:tcPr>
          <w:p w14:paraId="37CE44CE" w14:textId="292E5999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1070" w:type="pct"/>
          </w:tcPr>
          <w:p w14:paraId="7F327776" w14:textId="7230099C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535" w:type="pct"/>
          </w:tcPr>
          <w:p w14:paraId="4E1DE7E5" w14:textId="37EDAD5E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070" w:type="pct"/>
          </w:tcPr>
          <w:p w14:paraId="409A5FEB" w14:textId="688666AF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1471" w:type="pct"/>
          </w:tcPr>
          <w:p w14:paraId="7D5E9C00" w14:textId="071E372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F51B7D" w14:paraId="4D29917D" w14:textId="77777777" w:rsidTr="00F51B7D">
        <w:tc>
          <w:tcPr>
            <w:tcW w:w="303" w:type="pct"/>
          </w:tcPr>
          <w:p w14:paraId="3458A57C" w14:textId="1701FF6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551" w:type="pct"/>
          </w:tcPr>
          <w:p w14:paraId="47D15AF1" w14:textId="42AF8D79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09:30 - 11:45</w:t>
            </w:r>
          </w:p>
        </w:tc>
        <w:tc>
          <w:tcPr>
            <w:tcW w:w="1070" w:type="pct"/>
          </w:tcPr>
          <w:p w14:paraId="459AA1AC" w14:textId="63D3353E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535" w:type="pct"/>
          </w:tcPr>
          <w:p w14:paraId="58392052" w14:textId="38AE8702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1070" w:type="pct"/>
          </w:tcPr>
          <w:p w14:paraId="004065AC" w14:textId="727A84CC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1471" w:type="pct"/>
          </w:tcPr>
          <w:p w14:paraId="41892E55" w14:textId="6145897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F51B7D" w14:paraId="20398B8F" w14:textId="77777777" w:rsidTr="00F51B7D">
        <w:tc>
          <w:tcPr>
            <w:tcW w:w="303" w:type="pct"/>
          </w:tcPr>
          <w:p w14:paraId="4EBF42B3" w14:textId="66D450F6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551" w:type="pct"/>
          </w:tcPr>
          <w:p w14:paraId="1A6EA226" w14:textId="7A32ED91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11:45 - 14:45</w:t>
            </w:r>
          </w:p>
        </w:tc>
        <w:tc>
          <w:tcPr>
            <w:tcW w:w="1070" w:type="pct"/>
          </w:tcPr>
          <w:p w14:paraId="214F4C78" w14:textId="0ED0CBB7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dr Katarzyna Bieniek</w:t>
            </w:r>
          </w:p>
        </w:tc>
        <w:tc>
          <w:tcPr>
            <w:tcW w:w="535" w:type="pct"/>
          </w:tcPr>
          <w:p w14:paraId="7A356810" w14:textId="7B23DEA7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070" w:type="pct"/>
          </w:tcPr>
          <w:p w14:paraId="32F8DBC5" w14:textId="694AD4D2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Anatomia prawidłowa i funkcjonalna</w:t>
            </w:r>
          </w:p>
        </w:tc>
        <w:tc>
          <w:tcPr>
            <w:tcW w:w="1471" w:type="pct"/>
          </w:tcPr>
          <w:p w14:paraId="1013E15F" w14:textId="76D37D50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CM_D_2/14</w:t>
            </w:r>
          </w:p>
        </w:tc>
      </w:tr>
      <w:tr w:rsidR="00F51B7D" w14:paraId="23DEBB2E" w14:textId="77777777" w:rsidTr="00F51B7D">
        <w:tc>
          <w:tcPr>
            <w:tcW w:w="303" w:type="pct"/>
          </w:tcPr>
          <w:p w14:paraId="5AABA059" w14:textId="59D2DEAD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551" w:type="pct"/>
          </w:tcPr>
          <w:p w14:paraId="05336767" w14:textId="09B56C2A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1070" w:type="pct"/>
          </w:tcPr>
          <w:p w14:paraId="20129191" w14:textId="10034E85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mgr Magdalena Lipińska-Stańczak</w:t>
            </w:r>
          </w:p>
        </w:tc>
        <w:tc>
          <w:tcPr>
            <w:tcW w:w="535" w:type="pct"/>
          </w:tcPr>
          <w:p w14:paraId="03673588" w14:textId="69E7EDD3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Gćkup01</w:t>
            </w:r>
          </w:p>
        </w:tc>
        <w:tc>
          <w:tcPr>
            <w:tcW w:w="1070" w:type="pct"/>
          </w:tcPr>
          <w:p w14:paraId="46BF4302" w14:textId="4BC6F6CD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Kształcenie ruchowe i metodyka nauczania ruchu</w:t>
            </w:r>
          </w:p>
        </w:tc>
        <w:tc>
          <w:tcPr>
            <w:tcW w:w="1471" w:type="pct"/>
          </w:tcPr>
          <w:p w14:paraId="327A82BD" w14:textId="2AF6FF9A" w:rsidR="00F51B7D" w:rsidRDefault="00F51B7D">
            <w:pPr>
              <w:rPr>
                <w:sz w:val="16"/>
              </w:rPr>
            </w:pPr>
            <w:r>
              <w:rPr>
                <w:sz w:val="16"/>
              </w:rPr>
              <w:t>UCS_Hala_Sektor1_</w:t>
            </w:r>
            <w:proofErr w:type="gramStart"/>
            <w:r>
              <w:rPr>
                <w:sz w:val="16"/>
              </w:rPr>
              <w:t>ul.Uniwersytecka</w:t>
            </w:r>
            <w:proofErr w:type="gramEnd"/>
            <w:r>
              <w:rPr>
                <w:sz w:val="16"/>
              </w:rPr>
              <w:t>_21</w:t>
            </w:r>
          </w:p>
        </w:tc>
      </w:tr>
    </w:tbl>
    <w:p w14:paraId="28D6D5EB" w14:textId="77777777" w:rsidR="00F51B7D" w:rsidRPr="00F51B7D" w:rsidRDefault="00F51B7D">
      <w:pPr>
        <w:rPr>
          <w:sz w:val="16"/>
        </w:rPr>
      </w:pPr>
    </w:p>
    <w:sectPr w:rsidR="00F51B7D" w:rsidRPr="00F51B7D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D7E21" w14:textId="77777777" w:rsidR="006E61CC" w:rsidRDefault="006E61CC" w:rsidP="00294321">
      <w:r>
        <w:separator/>
      </w:r>
    </w:p>
  </w:endnote>
  <w:endnote w:type="continuationSeparator" w:id="0">
    <w:p w14:paraId="39FF64E9" w14:textId="77777777" w:rsidR="006E61CC" w:rsidRDefault="006E61CC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39DFA" w14:textId="77777777" w:rsidR="006E61CC" w:rsidRDefault="006E61CC" w:rsidP="00294321">
      <w:r>
        <w:separator/>
      </w:r>
    </w:p>
  </w:footnote>
  <w:footnote w:type="continuationSeparator" w:id="0">
    <w:p w14:paraId="604C90C5" w14:textId="77777777" w:rsidR="006E61CC" w:rsidRDefault="006E61CC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B84BA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3Njk0NTQsImV4cCI6MTc5MDg1NTg1NCwiaXNzIjoiaHR0cHM6Ly96c2lpZHAudWprLmVkdS5wbCIsImF1ZCI6ImRlYW5zX29mZmljZV9zZXJ2ZXIiLCJjbGllbnRfaWQiOiJkZWFuc19vZmZpY2VfbG9uZ190YXNrcyIsInN1YiI6IjNmNmIwMzk2LTc3ODItNDJlMi04NjBhLTk5MjdjODc3NjJkYSIsImF1dGhfdGltZSI6MTc5MDc2OTQ1NCwiaWRwIjoibG9jYWwiLCJzY29wZSI6WyJvcGVuaWQiLCJkZWFuc19vZmZpY2Vfc2VydmVyIl0sImFtciI6WyJkZWxlZ2F0aW9uIl19.K2XOdOR40f3WwKGrXKp805InB6SYFcPUhPVHPyjG-z53fuf4FJA3RegtgYuFnwFB30imcIlDKInhWVAp_sJYhSbBAS8ps93dQCfxdShkdsbGjdYDMnTMkqB2-8F91e2qeeIgsNT1HY6FpO3wntX404MnvF1eANT5giJwIomPh0EbbHZmoaQdeBfB1_TQ-QFBLk_NIilpN20f__ykaqFUihnZzG7nWpmOigGrzGqP-ZaGotPMxeYg30he7fQcw6nEZFt9WxJIsCHY0sAQdK4ThDuQZ01ikCnZ4EXMDRGdKg1NPRCAjYdKt1bB5gKLZGgtq13R8IV6t5TT-9u0GAJRWyvlaWQXKccBu_H3F7SiqzOWf_u6d4P8mABYGBcBhGxOf3zUoc1JCp4rlkOTCIW2hrd7JaOMXztAJaH6Mp7O9GkNKzo1vHZJhtOflyDf9ACzsB2NqwIfnB1wiIrI-5wOzKUqlVVzwEjpL-ETvtLn0HQxCaURlMoWyXY0Qx3lzXIw"/>
    <w:docVar w:name="AppProcID" w:val="888"/>
    <w:docVar w:name="Autor" w:val="agnieszka.pauksztello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F51B7D"/>
    <w:rsid w:val="000F6126"/>
    <w:rsid w:val="002013FB"/>
    <w:rsid w:val="00294321"/>
    <w:rsid w:val="002B2C18"/>
    <w:rsid w:val="00361BDF"/>
    <w:rsid w:val="005B0F59"/>
    <w:rsid w:val="006E61CC"/>
    <w:rsid w:val="006F71E2"/>
    <w:rsid w:val="008851BF"/>
    <w:rsid w:val="008D0D43"/>
    <w:rsid w:val="00BA501E"/>
    <w:rsid w:val="00D34CC2"/>
    <w:rsid w:val="00F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24A88"/>
  <w15:docId w15:val="{B38B2499-3FEB-4395-870F-67FFDB89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51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pau\AppData\Roaming\PCG%20Academia%20sp.%20z%20o.o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3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Agnieszka Pauksztełło</dc:creator>
  <cp:keywords/>
  <dc:description>Wydruk systemowy</dc:description>
  <cp:lastModifiedBy>Agnieszka Pauksztełło</cp:lastModifiedBy>
  <cp:revision>2</cp:revision>
  <dcterms:created xsi:type="dcterms:W3CDTF">2026-09-30T11:57:00Z</dcterms:created>
  <dcterms:modified xsi:type="dcterms:W3CDTF">2026-09-30T12:16:00Z</dcterms:modified>
</cp:coreProperties>
</file>